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DEA9E" w14:textId="77777777" w:rsidR="00B62DFF" w:rsidRPr="00025B66" w:rsidRDefault="00B62DFF" w:rsidP="00FC13F7">
      <w:pPr>
        <w:rPr>
          <w:sz w:val="24"/>
          <w:szCs w:val="24"/>
          <w:lang w:val="en-GB"/>
        </w:rPr>
      </w:pPr>
    </w:p>
    <w:p w14:paraId="16EE6C52" w14:textId="77777777" w:rsidR="00B62DFF" w:rsidRPr="00025B66" w:rsidRDefault="00B62DFF" w:rsidP="00FC13F7">
      <w:pPr>
        <w:rPr>
          <w:sz w:val="24"/>
          <w:szCs w:val="24"/>
          <w:lang w:val="en-GB"/>
        </w:rPr>
      </w:pPr>
    </w:p>
    <w:p w14:paraId="46695651" w14:textId="692FBB39" w:rsidR="00B62DFF" w:rsidRDefault="00B62DFF" w:rsidP="00FC13F7">
      <w:pPr>
        <w:ind w:right="1416"/>
        <w:rPr>
          <w:sz w:val="24"/>
          <w:szCs w:val="24"/>
          <w:lang w:val="en-GB"/>
        </w:rPr>
      </w:pPr>
    </w:p>
    <w:p w14:paraId="672E7C15" w14:textId="77777777" w:rsidR="000C6F00" w:rsidRPr="00025B66" w:rsidRDefault="000C6F00" w:rsidP="00FC13F7">
      <w:pPr>
        <w:ind w:right="1416"/>
        <w:rPr>
          <w:sz w:val="24"/>
          <w:szCs w:val="24"/>
          <w:lang w:val="en-GB"/>
        </w:rPr>
      </w:pPr>
    </w:p>
    <w:p w14:paraId="522132DF" w14:textId="0BE2965A" w:rsidR="00CF7606" w:rsidRPr="00025B66" w:rsidRDefault="00DF5FDB" w:rsidP="00FC13F7">
      <w:pPr>
        <w:ind w:right="1416"/>
        <w:rPr>
          <w:b/>
          <w:sz w:val="24"/>
          <w:szCs w:val="24"/>
          <w:lang w:val="en-GB"/>
        </w:rPr>
      </w:pPr>
      <w:r w:rsidRPr="00025B66">
        <w:rPr>
          <w:b/>
          <w:sz w:val="24"/>
          <w:szCs w:val="24"/>
          <w:lang w:val="en-GB"/>
        </w:rPr>
        <w:t xml:space="preserve">Application for the </w:t>
      </w:r>
      <w:r w:rsidR="00EC0183" w:rsidRPr="00025B66">
        <w:rPr>
          <w:b/>
          <w:sz w:val="24"/>
          <w:szCs w:val="24"/>
          <w:lang w:val="en-GB"/>
        </w:rPr>
        <w:t>assignment</w:t>
      </w:r>
      <w:r w:rsidRPr="00025B66">
        <w:rPr>
          <w:b/>
          <w:sz w:val="24"/>
          <w:szCs w:val="24"/>
          <w:lang w:val="en-GB"/>
        </w:rPr>
        <w:t xml:space="preserve"> of a Master Thesis</w:t>
      </w:r>
    </w:p>
    <w:p w14:paraId="096DC201" w14:textId="7992F3A8" w:rsidR="00DF5FDB" w:rsidRPr="00025B66" w:rsidRDefault="00085689" w:rsidP="00706DDE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 xml:space="preserve">Type of Thesis: </w:t>
      </w:r>
      <w:r w:rsidRPr="00025B66">
        <w:rPr>
          <w:bCs/>
          <w:sz w:val="24"/>
          <w:szCs w:val="24"/>
          <w:lang w:val="en-GB"/>
        </w:rPr>
        <w:tab/>
      </w:r>
      <w:r w:rsidR="002E7D6C" w:rsidRPr="00025B66">
        <w:rPr>
          <w:bCs/>
          <w:sz w:val="24"/>
          <w:szCs w:val="24"/>
          <w:lang w:val="en-GB"/>
        </w:rPr>
        <w:tab/>
      </w:r>
      <w:sdt>
        <w:sdtPr>
          <w:rPr>
            <w:bCs/>
            <w:sz w:val="24"/>
            <w:szCs w:val="24"/>
            <w:lang w:val="en-GB"/>
          </w:rPr>
          <w:id w:val="-1797821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6F00">
            <w:rPr>
              <w:rFonts w:ascii="MS Gothic" w:eastAsia="MS Gothic" w:hAnsi="MS Gothic" w:hint="eastAsia"/>
              <w:bCs/>
              <w:sz w:val="24"/>
              <w:szCs w:val="24"/>
              <w:lang w:val="en-GB"/>
            </w:rPr>
            <w:t>☐</w:t>
          </w:r>
        </w:sdtContent>
      </w:sdt>
      <w:r w:rsidR="000C6F00">
        <w:rPr>
          <w:bCs/>
          <w:sz w:val="24"/>
          <w:szCs w:val="24"/>
          <w:lang w:val="en-GB"/>
        </w:rPr>
        <w:t xml:space="preserve"> </w:t>
      </w:r>
      <w:r w:rsidR="005D31AF" w:rsidRPr="00025B66">
        <w:rPr>
          <w:bCs/>
          <w:sz w:val="24"/>
          <w:szCs w:val="24"/>
          <w:lang w:val="en-GB"/>
        </w:rPr>
        <w:t xml:space="preserve"> Master Thesis</w:t>
      </w:r>
      <w:r w:rsidRPr="00025B66">
        <w:rPr>
          <w:bCs/>
          <w:sz w:val="24"/>
          <w:szCs w:val="24"/>
          <w:lang w:val="en-GB"/>
        </w:rPr>
        <w:tab/>
      </w:r>
      <w:r w:rsidRPr="00025B66">
        <w:rPr>
          <w:bCs/>
          <w:sz w:val="24"/>
          <w:szCs w:val="24"/>
          <w:lang w:val="en-GB"/>
        </w:rPr>
        <w:tab/>
      </w:r>
      <w:sdt>
        <w:sdtPr>
          <w:rPr>
            <w:bCs/>
            <w:sz w:val="24"/>
            <w:szCs w:val="24"/>
            <w:lang w:val="en-GB"/>
          </w:rPr>
          <w:id w:val="-1846091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6F00">
            <w:rPr>
              <w:rFonts w:ascii="MS Gothic" w:eastAsia="MS Gothic" w:hAnsi="MS Gothic" w:hint="eastAsia"/>
              <w:bCs/>
              <w:sz w:val="24"/>
              <w:szCs w:val="24"/>
              <w:lang w:val="en-GB"/>
            </w:rPr>
            <w:t>☐</w:t>
          </w:r>
        </w:sdtContent>
      </w:sdt>
      <w:r w:rsidR="005D31AF" w:rsidRPr="00025B66">
        <w:rPr>
          <w:bCs/>
          <w:sz w:val="24"/>
          <w:szCs w:val="24"/>
          <w:lang w:val="en-GB"/>
        </w:rPr>
        <w:t xml:space="preserve"> Diplomarbeit </w:t>
      </w:r>
    </w:p>
    <w:p w14:paraId="5555214B" w14:textId="77777777" w:rsidR="00085689" w:rsidRPr="00025B66" w:rsidRDefault="00085689" w:rsidP="00706DDE">
      <w:pPr>
        <w:spacing w:before="120"/>
        <w:rPr>
          <w:bCs/>
          <w:sz w:val="24"/>
          <w:szCs w:val="24"/>
          <w:lang w:val="en-GB"/>
        </w:rPr>
      </w:pPr>
    </w:p>
    <w:p w14:paraId="01D27A9D" w14:textId="1D750440" w:rsidR="00085689" w:rsidRPr="00025B66" w:rsidRDefault="00085689" w:rsidP="00706DDE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Last Name, First Name:</w:t>
      </w:r>
      <w:r w:rsidRPr="00025B66">
        <w:rPr>
          <w:bCs/>
          <w:sz w:val="24"/>
          <w:szCs w:val="24"/>
          <w:lang w:val="en-GB"/>
        </w:rPr>
        <w:tab/>
        <w:t>.................................................................................................................</w:t>
      </w:r>
    </w:p>
    <w:p w14:paraId="4C65EAE7" w14:textId="77777777" w:rsidR="00085689" w:rsidRPr="00025B66" w:rsidRDefault="00085689" w:rsidP="00706DDE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Address:</w:t>
      </w:r>
      <w:r w:rsidRPr="00025B66">
        <w:rPr>
          <w:bCs/>
          <w:sz w:val="24"/>
          <w:szCs w:val="24"/>
          <w:lang w:val="en-GB"/>
        </w:rPr>
        <w:tab/>
      </w:r>
      <w:r w:rsidRPr="00025B66">
        <w:rPr>
          <w:bCs/>
          <w:sz w:val="24"/>
          <w:szCs w:val="24"/>
          <w:lang w:val="en-GB"/>
        </w:rPr>
        <w:tab/>
      </w:r>
      <w:r w:rsidRPr="00025B66">
        <w:rPr>
          <w:bCs/>
          <w:sz w:val="24"/>
          <w:szCs w:val="24"/>
          <w:lang w:val="en-GB"/>
        </w:rPr>
        <w:tab/>
        <w:t>.................................................................................................................</w:t>
      </w:r>
    </w:p>
    <w:p w14:paraId="6C3DA558" w14:textId="77777777" w:rsidR="00085689" w:rsidRPr="00025B66" w:rsidRDefault="00085689" w:rsidP="00706DDE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 xml:space="preserve">(Mobile) Phone: </w:t>
      </w:r>
      <w:r w:rsidRPr="00025B66">
        <w:rPr>
          <w:bCs/>
          <w:sz w:val="24"/>
          <w:szCs w:val="24"/>
          <w:lang w:val="en-GB"/>
        </w:rPr>
        <w:tab/>
      </w:r>
      <w:r w:rsidRPr="00025B66">
        <w:rPr>
          <w:bCs/>
          <w:sz w:val="24"/>
          <w:szCs w:val="24"/>
          <w:lang w:val="en-GB"/>
        </w:rPr>
        <w:tab/>
        <w:t>.................................................................................................................</w:t>
      </w:r>
    </w:p>
    <w:p w14:paraId="7058ED74" w14:textId="77777777" w:rsidR="00085689" w:rsidRPr="00025B66" w:rsidRDefault="00085689" w:rsidP="00706DDE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Email:</w:t>
      </w:r>
      <w:r w:rsidRPr="00025B66">
        <w:rPr>
          <w:bCs/>
          <w:sz w:val="24"/>
          <w:szCs w:val="24"/>
          <w:lang w:val="en-GB"/>
        </w:rPr>
        <w:tab/>
      </w:r>
      <w:r w:rsidRPr="00025B66">
        <w:rPr>
          <w:bCs/>
          <w:sz w:val="24"/>
          <w:szCs w:val="24"/>
          <w:lang w:val="en-GB"/>
        </w:rPr>
        <w:tab/>
      </w:r>
      <w:r w:rsidRPr="00025B66">
        <w:rPr>
          <w:bCs/>
          <w:sz w:val="24"/>
          <w:szCs w:val="24"/>
          <w:lang w:val="en-GB"/>
        </w:rPr>
        <w:tab/>
      </w:r>
      <w:r w:rsidRPr="00025B66">
        <w:rPr>
          <w:bCs/>
          <w:sz w:val="24"/>
          <w:szCs w:val="24"/>
          <w:lang w:val="en-GB"/>
        </w:rPr>
        <w:tab/>
        <w:t>.................................................................................................................</w:t>
      </w:r>
    </w:p>
    <w:p w14:paraId="261360F5" w14:textId="77777777" w:rsidR="00085689" w:rsidRPr="00025B66" w:rsidRDefault="00085689" w:rsidP="00706DDE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Student ID No.:</w:t>
      </w:r>
      <w:r w:rsidRPr="00025B66">
        <w:rPr>
          <w:bCs/>
          <w:sz w:val="24"/>
          <w:szCs w:val="24"/>
          <w:lang w:val="en-GB"/>
        </w:rPr>
        <w:tab/>
      </w:r>
      <w:r w:rsidRPr="00025B66">
        <w:rPr>
          <w:bCs/>
          <w:sz w:val="24"/>
          <w:szCs w:val="24"/>
          <w:lang w:val="en-GB"/>
        </w:rPr>
        <w:tab/>
        <w:t>.................................................................................................................</w:t>
      </w:r>
    </w:p>
    <w:p w14:paraId="02B67B22" w14:textId="72E7B789" w:rsidR="00085689" w:rsidRPr="00025B66" w:rsidRDefault="000C6F00" w:rsidP="00706DDE">
      <w:pPr>
        <w:spacing w:before="120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Field of Study</w:t>
      </w:r>
      <w:r>
        <w:rPr>
          <w:bCs/>
          <w:sz w:val="24"/>
          <w:szCs w:val="24"/>
          <w:lang w:val="en-GB"/>
        </w:rPr>
        <w:tab/>
      </w:r>
      <w:r>
        <w:rPr>
          <w:bCs/>
          <w:sz w:val="24"/>
          <w:szCs w:val="24"/>
          <w:lang w:val="en-GB"/>
        </w:rPr>
        <w:tab/>
      </w:r>
      <w:r>
        <w:rPr>
          <w:bCs/>
          <w:sz w:val="24"/>
          <w:szCs w:val="24"/>
          <w:lang w:val="en-GB"/>
        </w:rPr>
        <w:tab/>
      </w:r>
      <w:sdt>
        <w:sdtPr>
          <w:rPr>
            <w:bCs/>
            <w:sz w:val="24"/>
            <w:szCs w:val="24"/>
            <w:lang w:val="en-GB"/>
          </w:rPr>
          <w:id w:val="-66808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sz w:val="24"/>
              <w:szCs w:val="24"/>
              <w:lang w:val="en-GB"/>
            </w:rPr>
            <w:t>☐</w:t>
          </w:r>
        </w:sdtContent>
      </w:sdt>
      <w:r>
        <w:rPr>
          <w:bCs/>
          <w:sz w:val="24"/>
          <w:szCs w:val="24"/>
          <w:lang w:val="en-GB"/>
        </w:rPr>
        <w:t xml:space="preserve"> MMM</w:t>
      </w:r>
      <w:r>
        <w:rPr>
          <w:bCs/>
          <w:sz w:val="24"/>
          <w:szCs w:val="24"/>
          <w:lang w:val="en-GB"/>
        </w:rPr>
        <w:tab/>
      </w:r>
      <w:r>
        <w:rPr>
          <w:bCs/>
          <w:sz w:val="24"/>
          <w:szCs w:val="24"/>
          <w:lang w:val="en-GB"/>
        </w:rPr>
        <w:tab/>
      </w:r>
      <w:r>
        <w:rPr>
          <w:bCs/>
          <w:sz w:val="24"/>
          <w:szCs w:val="24"/>
          <w:lang w:val="en-GB"/>
        </w:rPr>
        <w:tab/>
      </w:r>
      <w:sdt>
        <w:sdtPr>
          <w:rPr>
            <w:bCs/>
            <w:sz w:val="24"/>
            <w:szCs w:val="24"/>
            <w:lang w:val="en-GB"/>
          </w:rPr>
          <w:id w:val="-1739395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sz w:val="24"/>
              <w:szCs w:val="24"/>
              <w:lang w:val="en-GB"/>
            </w:rPr>
            <w:t>☐</w:t>
          </w:r>
        </w:sdtContent>
      </w:sdt>
      <w:r w:rsidR="00085689" w:rsidRPr="00025B66">
        <w:rPr>
          <w:bCs/>
          <w:sz w:val="24"/>
          <w:szCs w:val="24"/>
          <w:lang w:val="en-GB"/>
        </w:rPr>
        <w:t xml:space="preserve"> BWL Diplom</w:t>
      </w:r>
    </w:p>
    <w:p w14:paraId="6522E0D2" w14:textId="43A1DA22" w:rsidR="00085689" w:rsidRPr="00025B66" w:rsidRDefault="00085689" w:rsidP="00706DDE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ab/>
      </w:r>
      <w:r w:rsidRPr="00025B66">
        <w:rPr>
          <w:bCs/>
          <w:sz w:val="24"/>
          <w:szCs w:val="24"/>
          <w:lang w:val="en-GB"/>
        </w:rPr>
        <w:tab/>
      </w:r>
      <w:r w:rsidRPr="00025B66">
        <w:rPr>
          <w:bCs/>
          <w:sz w:val="24"/>
          <w:szCs w:val="24"/>
          <w:lang w:val="en-GB"/>
        </w:rPr>
        <w:tab/>
      </w:r>
      <w:r w:rsidRPr="00025B66">
        <w:rPr>
          <w:bCs/>
          <w:sz w:val="24"/>
          <w:szCs w:val="24"/>
          <w:lang w:val="en-GB"/>
        </w:rPr>
        <w:tab/>
      </w:r>
      <w:sdt>
        <w:sdtPr>
          <w:rPr>
            <w:bCs/>
            <w:sz w:val="24"/>
            <w:szCs w:val="24"/>
            <w:lang w:val="en-GB"/>
          </w:rPr>
          <w:id w:val="-1407066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6F00">
            <w:rPr>
              <w:rFonts w:ascii="MS Gothic" w:eastAsia="MS Gothic" w:hAnsi="MS Gothic" w:hint="eastAsia"/>
              <w:bCs/>
              <w:sz w:val="24"/>
              <w:szCs w:val="24"/>
              <w:lang w:val="en-GB"/>
            </w:rPr>
            <w:t>☐</w:t>
          </w:r>
        </w:sdtContent>
      </w:sdt>
      <w:r w:rsidRPr="00025B66">
        <w:rPr>
          <w:bCs/>
          <w:sz w:val="24"/>
          <w:szCs w:val="24"/>
          <w:lang w:val="en-GB"/>
        </w:rPr>
        <w:t xml:space="preserve"> Other </w:t>
      </w:r>
      <w:r w:rsidRPr="00025B66">
        <w:rPr>
          <w:bCs/>
          <w:lang w:val="en-GB"/>
        </w:rPr>
        <w:t>(please specify)</w:t>
      </w:r>
      <w:r w:rsidRPr="00025B66">
        <w:rPr>
          <w:bCs/>
          <w:sz w:val="24"/>
          <w:szCs w:val="24"/>
          <w:lang w:val="en-GB"/>
        </w:rPr>
        <w:t xml:space="preserve"> ........</w:t>
      </w:r>
      <w:r w:rsidR="00776472" w:rsidRPr="00025B66">
        <w:rPr>
          <w:bCs/>
          <w:sz w:val="24"/>
          <w:szCs w:val="24"/>
          <w:lang w:val="en-GB"/>
        </w:rPr>
        <w:t>....</w:t>
      </w:r>
      <w:r w:rsidRPr="00025B66">
        <w:rPr>
          <w:bCs/>
          <w:sz w:val="24"/>
          <w:szCs w:val="24"/>
          <w:lang w:val="en-GB"/>
        </w:rPr>
        <w:t>...............................................................</w:t>
      </w:r>
    </w:p>
    <w:p w14:paraId="04A76C94" w14:textId="77777777" w:rsidR="00085689" w:rsidRPr="00025B66" w:rsidRDefault="00085689" w:rsidP="00DF5FDB">
      <w:pPr>
        <w:spacing w:before="100" w:beforeAutospacing="1" w:after="100" w:afterAutospacing="1"/>
        <w:rPr>
          <w:bCs/>
          <w:sz w:val="24"/>
          <w:szCs w:val="24"/>
          <w:lang w:val="en-GB"/>
        </w:rPr>
      </w:pPr>
    </w:p>
    <w:p w14:paraId="09296042" w14:textId="2C49F598" w:rsidR="00EA444D" w:rsidRPr="00025B66" w:rsidRDefault="00EA444D" w:rsidP="00DF5FDB">
      <w:pPr>
        <w:spacing w:before="100" w:beforeAutospacing="1" w:after="100" w:afterAutospacing="1"/>
        <w:rPr>
          <w:bCs/>
          <w:sz w:val="24"/>
          <w:szCs w:val="24"/>
          <w:u w:val="single"/>
          <w:lang w:val="en-GB"/>
        </w:rPr>
      </w:pPr>
      <w:r w:rsidRPr="00025B66">
        <w:rPr>
          <w:bCs/>
          <w:sz w:val="24"/>
          <w:szCs w:val="24"/>
          <w:u w:val="single"/>
          <w:lang w:val="en-GB"/>
        </w:rPr>
        <w:t>INTENDED START DATE:</w:t>
      </w:r>
    </w:p>
    <w:p w14:paraId="6E3A57B8" w14:textId="2F2304CA" w:rsidR="00085689" w:rsidRPr="00025B66" w:rsidRDefault="00085689" w:rsidP="00706DDE">
      <w:pPr>
        <w:spacing w:before="100" w:beforeAutospacing="1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.................................................................................................................</w:t>
      </w:r>
      <w:r w:rsidR="0063019F" w:rsidRPr="00025B66">
        <w:rPr>
          <w:bCs/>
          <w:sz w:val="24"/>
          <w:szCs w:val="24"/>
          <w:lang w:val="en-GB"/>
        </w:rPr>
        <w:t>.</w:t>
      </w:r>
      <w:r w:rsidRPr="00025B66">
        <w:rPr>
          <w:bCs/>
          <w:sz w:val="24"/>
          <w:szCs w:val="24"/>
          <w:lang w:val="en-GB"/>
        </w:rPr>
        <w:t>..............................................</w:t>
      </w:r>
    </w:p>
    <w:p w14:paraId="050AAA0E" w14:textId="4F440DFA" w:rsidR="00DF5FDB" w:rsidRPr="00025B66" w:rsidRDefault="00EA444D" w:rsidP="00706DDE">
      <w:pPr>
        <w:spacing w:before="120" w:after="100" w:afterAutospacing="1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(Please note that your time schedule should allow for an additional month of planning and structuring the topic before you actually start to work on the master thesis content.)</w:t>
      </w:r>
    </w:p>
    <w:p w14:paraId="40A84BDE" w14:textId="77777777" w:rsidR="00EA444D" w:rsidRPr="00025B66" w:rsidRDefault="00EA444D" w:rsidP="00EA444D">
      <w:pPr>
        <w:spacing w:before="100" w:beforeAutospacing="1" w:after="100" w:afterAutospacing="1"/>
        <w:rPr>
          <w:bCs/>
          <w:sz w:val="24"/>
          <w:szCs w:val="24"/>
          <w:lang w:val="en-GB"/>
        </w:rPr>
      </w:pPr>
    </w:p>
    <w:p w14:paraId="67833BE0" w14:textId="0CCDFD42" w:rsidR="002F101A" w:rsidRPr="00025B66" w:rsidRDefault="00EA444D" w:rsidP="004C5C9F">
      <w:pPr>
        <w:spacing w:before="120"/>
        <w:rPr>
          <w:bCs/>
          <w:sz w:val="24"/>
          <w:szCs w:val="24"/>
          <w:u w:val="single"/>
          <w:lang w:val="en-GB"/>
        </w:rPr>
      </w:pPr>
      <w:r w:rsidRPr="00025B66">
        <w:rPr>
          <w:bCs/>
          <w:sz w:val="24"/>
          <w:szCs w:val="24"/>
          <w:u w:val="single"/>
          <w:lang w:val="en-GB"/>
        </w:rPr>
        <w:t>TOPIC PREFERENCES / AREAS OF INTEREST:</w:t>
      </w:r>
    </w:p>
    <w:p w14:paraId="4AA47FF5" w14:textId="773FF928" w:rsidR="008E1CEC" w:rsidRPr="00025B66" w:rsidRDefault="000C6F00" w:rsidP="002F101A">
      <w:pPr>
        <w:spacing w:before="120"/>
        <w:ind w:firstLine="708"/>
        <w:rPr>
          <w:bCs/>
          <w:sz w:val="24"/>
          <w:szCs w:val="24"/>
          <w:lang w:val="en-GB"/>
        </w:rPr>
      </w:pPr>
      <w:sdt>
        <w:sdtPr>
          <w:rPr>
            <w:bCs/>
            <w:sz w:val="24"/>
            <w:szCs w:val="24"/>
            <w:lang w:val="en-GB"/>
          </w:rPr>
          <w:id w:val="-1229684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sz w:val="24"/>
              <w:szCs w:val="24"/>
              <w:lang w:val="en-GB"/>
            </w:rPr>
            <w:t>☐</w:t>
          </w:r>
        </w:sdtContent>
      </w:sdt>
      <w:r w:rsidR="008E1CEC" w:rsidRPr="00025B66">
        <w:rPr>
          <w:bCs/>
          <w:sz w:val="24"/>
          <w:szCs w:val="24"/>
          <w:lang w:val="en-GB"/>
        </w:rPr>
        <w:t xml:space="preserve"> Capital Market Communication and Corporate Narratives</w:t>
      </w:r>
    </w:p>
    <w:p w14:paraId="327BDEBA" w14:textId="20C788B1" w:rsidR="00E26A66" w:rsidRDefault="000C6F00" w:rsidP="004C5C9F">
      <w:pPr>
        <w:spacing w:before="120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ab/>
      </w:r>
      <w:sdt>
        <w:sdtPr>
          <w:rPr>
            <w:bCs/>
            <w:sz w:val="24"/>
            <w:szCs w:val="24"/>
            <w:lang w:val="en-GB"/>
          </w:rPr>
          <w:id w:val="510641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7B92">
            <w:rPr>
              <w:rFonts w:ascii="MS Gothic" w:eastAsia="MS Gothic" w:hAnsi="MS Gothic" w:hint="eastAsia"/>
              <w:bCs/>
              <w:sz w:val="24"/>
              <w:szCs w:val="24"/>
              <w:lang w:val="en-GB"/>
            </w:rPr>
            <w:t>☐</w:t>
          </w:r>
        </w:sdtContent>
      </w:sdt>
      <w:r w:rsidR="004C5C9F" w:rsidRPr="00025B66">
        <w:rPr>
          <w:bCs/>
          <w:sz w:val="24"/>
          <w:szCs w:val="24"/>
          <w:lang w:val="en-GB"/>
        </w:rPr>
        <w:t xml:space="preserve"> </w:t>
      </w:r>
      <w:bookmarkStart w:id="0" w:name="_GoBack"/>
      <w:bookmarkEnd w:id="0"/>
      <w:r w:rsidR="004C5C9F" w:rsidRPr="00025B66">
        <w:rPr>
          <w:bCs/>
          <w:sz w:val="24"/>
          <w:szCs w:val="24"/>
          <w:lang w:val="en-GB"/>
        </w:rPr>
        <w:t>Public Perception of Accounting Issues</w:t>
      </w:r>
      <w:r w:rsidR="00D67B92">
        <w:rPr>
          <w:bCs/>
          <w:sz w:val="24"/>
          <w:szCs w:val="24"/>
          <w:lang w:val="en-GB"/>
        </w:rPr>
        <w:t>/</w:t>
      </w:r>
      <w:r w:rsidR="002F101A" w:rsidRPr="00025B66">
        <w:rPr>
          <w:bCs/>
          <w:sz w:val="24"/>
          <w:szCs w:val="24"/>
          <w:lang w:val="en-GB"/>
        </w:rPr>
        <w:t>Lobbying for Accounting Standard Changes</w:t>
      </w:r>
    </w:p>
    <w:p w14:paraId="3710DD05" w14:textId="79E8A031" w:rsidR="00E26A66" w:rsidRPr="00025B66" w:rsidRDefault="00E26A66" w:rsidP="00E26A66">
      <w:pPr>
        <w:spacing w:before="120"/>
        <w:ind w:firstLine="708"/>
        <w:rPr>
          <w:bCs/>
          <w:sz w:val="24"/>
          <w:szCs w:val="24"/>
          <w:lang w:val="en-GB"/>
        </w:rPr>
      </w:pPr>
      <w:sdt>
        <w:sdtPr>
          <w:rPr>
            <w:bCs/>
            <w:sz w:val="24"/>
            <w:szCs w:val="24"/>
            <w:lang w:val="en-GB"/>
          </w:rPr>
          <w:id w:val="695816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sz w:val="24"/>
              <w:szCs w:val="24"/>
              <w:lang w:val="en-GB"/>
            </w:rPr>
            <w:t>☐</w:t>
          </w:r>
        </w:sdtContent>
      </w:sdt>
      <w:r w:rsidRPr="00025B66">
        <w:rPr>
          <w:bCs/>
          <w:sz w:val="24"/>
          <w:szCs w:val="24"/>
          <w:lang w:val="en-GB"/>
        </w:rPr>
        <w:t xml:space="preserve"> </w:t>
      </w:r>
      <w:r>
        <w:rPr>
          <w:bCs/>
          <w:sz w:val="24"/>
          <w:szCs w:val="24"/>
          <w:lang w:val="en-GB"/>
        </w:rPr>
        <w:t>Financial Accounting</w:t>
      </w:r>
      <w:r>
        <w:rPr>
          <w:bCs/>
          <w:sz w:val="24"/>
          <w:szCs w:val="24"/>
          <w:lang w:val="en-GB"/>
        </w:rPr>
        <w:t xml:space="preserve"> </w:t>
      </w:r>
    </w:p>
    <w:p w14:paraId="732C5601" w14:textId="52572522" w:rsidR="00E26A66" w:rsidRPr="00025B66" w:rsidRDefault="000C6F00" w:rsidP="00E26A66">
      <w:pPr>
        <w:spacing w:before="120"/>
        <w:ind w:firstLine="708"/>
        <w:rPr>
          <w:bCs/>
          <w:sz w:val="24"/>
          <w:szCs w:val="24"/>
          <w:lang w:val="en-GB"/>
        </w:rPr>
      </w:pPr>
      <w:sdt>
        <w:sdtPr>
          <w:rPr>
            <w:bCs/>
            <w:sz w:val="24"/>
            <w:szCs w:val="24"/>
            <w:lang w:val="en-GB"/>
          </w:rPr>
          <w:id w:val="1233735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sz w:val="24"/>
              <w:szCs w:val="24"/>
              <w:lang w:val="en-GB"/>
            </w:rPr>
            <w:t>☐</w:t>
          </w:r>
        </w:sdtContent>
      </w:sdt>
      <w:r w:rsidR="002930A4" w:rsidRPr="00025B66">
        <w:rPr>
          <w:bCs/>
          <w:sz w:val="24"/>
          <w:szCs w:val="24"/>
          <w:lang w:val="en-GB"/>
        </w:rPr>
        <w:t xml:space="preserve"> </w:t>
      </w:r>
      <w:r w:rsidR="002F101A">
        <w:rPr>
          <w:bCs/>
          <w:sz w:val="24"/>
          <w:szCs w:val="24"/>
          <w:lang w:val="en-GB"/>
        </w:rPr>
        <w:t>Non-financial Disclosures</w:t>
      </w:r>
    </w:p>
    <w:p w14:paraId="5804AA94" w14:textId="14C2E3AE" w:rsidR="008E1CEC" w:rsidRPr="00025B66" w:rsidRDefault="000C6F00" w:rsidP="004C5C9F">
      <w:pPr>
        <w:spacing w:before="120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ab/>
      </w:r>
      <w:sdt>
        <w:sdtPr>
          <w:rPr>
            <w:bCs/>
            <w:sz w:val="24"/>
            <w:szCs w:val="24"/>
            <w:lang w:val="en-GB"/>
          </w:rPr>
          <w:id w:val="1760715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sz w:val="24"/>
              <w:szCs w:val="24"/>
              <w:lang w:val="en-GB"/>
            </w:rPr>
            <w:t>☐</w:t>
          </w:r>
        </w:sdtContent>
      </w:sdt>
      <w:r w:rsidR="008E1CEC" w:rsidRPr="00025B66">
        <w:rPr>
          <w:bCs/>
          <w:sz w:val="24"/>
          <w:szCs w:val="24"/>
          <w:lang w:val="en-GB"/>
        </w:rPr>
        <w:t xml:space="preserve"> No specific topic preferences</w:t>
      </w:r>
    </w:p>
    <w:p w14:paraId="0ED93C8D" w14:textId="1D318834" w:rsidR="008E1CEC" w:rsidRPr="00025B66" w:rsidRDefault="000C6F00" w:rsidP="004C5C9F">
      <w:pPr>
        <w:spacing w:before="120"/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ab/>
      </w:r>
      <w:sdt>
        <w:sdtPr>
          <w:rPr>
            <w:bCs/>
            <w:sz w:val="24"/>
            <w:szCs w:val="24"/>
            <w:lang w:val="en-GB"/>
          </w:rPr>
          <w:id w:val="-1511455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sz w:val="24"/>
              <w:szCs w:val="24"/>
              <w:lang w:val="en-GB"/>
            </w:rPr>
            <w:t>☐</w:t>
          </w:r>
        </w:sdtContent>
      </w:sdt>
      <w:r w:rsidR="008E1CEC" w:rsidRPr="00025B66">
        <w:rPr>
          <w:bCs/>
          <w:sz w:val="24"/>
          <w:szCs w:val="24"/>
          <w:lang w:val="en-GB"/>
        </w:rPr>
        <w:t xml:space="preserve"> Other </w:t>
      </w:r>
      <w:r w:rsidR="008E1CEC" w:rsidRPr="00025B66">
        <w:rPr>
          <w:bCs/>
          <w:lang w:val="en-GB"/>
        </w:rPr>
        <w:t>(please specify)</w:t>
      </w:r>
      <w:r w:rsidR="008E1CEC" w:rsidRPr="00025B66">
        <w:rPr>
          <w:bCs/>
          <w:sz w:val="24"/>
          <w:szCs w:val="24"/>
          <w:lang w:val="en-GB"/>
        </w:rPr>
        <w:t>: ...............................</w:t>
      </w:r>
      <w:r w:rsidR="00A80AA7" w:rsidRPr="00025B66">
        <w:rPr>
          <w:bCs/>
          <w:sz w:val="24"/>
          <w:szCs w:val="24"/>
          <w:lang w:val="en-GB"/>
        </w:rPr>
        <w:t>....</w:t>
      </w:r>
      <w:r w:rsidR="008E1CEC" w:rsidRPr="00025B66">
        <w:rPr>
          <w:bCs/>
          <w:sz w:val="24"/>
          <w:szCs w:val="24"/>
          <w:lang w:val="en-GB"/>
        </w:rPr>
        <w:t>..........................................................................</w:t>
      </w:r>
    </w:p>
    <w:p w14:paraId="5F9A40C9" w14:textId="4878A8F3" w:rsidR="008E1CEC" w:rsidRPr="00025B66" w:rsidRDefault="00F86135" w:rsidP="00F86135">
      <w:pPr>
        <w:spacing w:before="120"/>
        <w:ind w:left="708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 xml:space="preserve">      </w:t>
      </w:r>
      <w:r w:rsidR="008E1CEC" w:rsidRPr="00025B66">
        <w:rPr>
          <w:bCs/>
          <w:sz w:val="24"/>
          <w:szCs w:val="24"/>
          <w:lang w:val="en-GB"/>
        </w:rPr>
        <w:t>..............................................................................................................................................</w:t>
      </w:r>
    </w:p>
    <w:p w14:paraId="5E960079" w14:textId="1CAB0567" w:rsidR="008E1CEC" w:rsidRPr="00025B66" w:rsidRDefault="00F86135" w:rsidP="00F86135">
      <w:pPr>
        <w:spacing w:before="120"/>
        <w:ind w:left="708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 xml:space="preserve">      </w:t>
      </w:r>
      <w:r w:rsidR="008E1CEC" w:rsidRPr="00025B66">
        <w:rPr>
          <w:bCs/>
          <w:sz w:val="24"/>
          <w:szCs w:val="24"/>
          <w:lang w:val="en-GB"/>
        </w:rPr>
        <w:t>..............................................................................................................................................</w:t>
      </w:r>
    </w:p>
    <w:p w14:paraId="0DED2AF7" w14:textId="77777777" w:rsidR="008E1CEC" w:rsidRPr="00025B66" w:rsidRDefault="008E1CEC" w:rsidP="00EA444D">
      <w:pPr>
        <w:spacing w:before="100" w:beforeAutospacing="1" w:after="100" w:afterAutospacing="1"/>
        <w:rPr>
          <w:bCs/>
          <w:sz w:val="24"/>
          <w:szCs w:val="24"/>
          <w:lang w:val="en-GB"/>
        </w:rPr>
      </w:pPr>
    </w:p>
    <w:p w14:paraId="48B68BEE" w14:textId="1F615E7A" w:rsidR="00DF5FDB" w:rsidRPr="00025B66" w:rsidRDefault="00A32833" w:rsidP="00DF5FDB">
      <w:pPr>
        <w:spacing w:before="100" w:beforeAutospacing="1" w:after="100" w:afterAutospacing="1"/>
        <w:rPr>
          <w:bCs/>
          <w:sz w:val="24"/>
          <w:szCs w:val="24"/>
          <w:u w:val="single"/>
          <w:lang w:val="en-GB"/>
        </w:rPr>
      </w:pPr>
      <w:r w:rsidRPr="00025B66">
        <w:rPr>
          <w:bCs/>
          <w:sz w:val="24"/>
          <w:szCs w:val="24"/>
          <w:lang w:val="en-GB"/>
        </w:rPr>
        <w:br w:type="column"/>
      </w:r>
      <w:r w:rsidRPr="00025B66">
        <w:rPr>
          <w:bCs/>
          <w:sz w:val="24"/>
          <w:szCs w:val="24"/>
          <w:u w:val="single"/>
          <w:lang w:val="en-GB"/>
        </w:rPr>
        <w:lastRenderedPageBreak/>
        <w:t>ACADEMIC RECORD</w:t>
      </w:r>
    </w:p>
    <w:p w14:paraId="63D47E0E" w14:textId="77777777" w:rsidR="00292687" w:rsidRPr="00025B66" w:rsidRDefault="002B4D00" w:rsidP="002B4D00">
      <w:pPr>
        <w:spacing w:before="120"/>
        <w:rPr>
          <w:bCs/>
          <w:i/>
          <w:sz w:val="24"/>
          <w:szCs w:val="24"/>
          <w:lang w:val="en-GB"/>
        </w:rPr>
      </w:pPr>
      <w:r w:rsidRPr="00025B66">
        <w:rPr>
          <w:bCs/>
          <w:i/>
          <w:sz w:val="24"/>
          <w:szCs w:val="24"/>
          <w:lang w:val="en-GB"/>
        </w:rPr>
        <w:t xml:space="preserve">A. </w:t>
      </w:r>
      <w:r w:rsidRPr="00025B66">
        <w:rPr>
          <w:bCs/>
          <w:i/>
          <w:sz w:val="24"/>
          <w:szCs w:val="24"/>
          <w:lang w:val="en-GB"/>
        </w:rPr>
        <w:tab/>
        <w:t>Bachelor</w:t>
      </w:r>
      <w:r w:rsidRPr="00025B66">
        <w:rPr>
          <w:bCs/>
          <w:i/>
          <w:sz w:val="24"/>
          <w:szCs w:val="24"/>
          <w:lang w:val="en-GB"/>
        </w:rPr>
        <w:tab/>
      </w:r>
    </w:p>
    <w:p w14:paraId="106FD3E4" w14:textId="0A81E90B" w:rsidR="00D968A4" w:rsidRPr="00025B66" w:rsidRDefault="002B4D00" w:rsidP="00292687">
      <w:pPr>
        <w:spacing w:before="120"/>
        <w:ind w:firstLine="708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University</w:t>
      </w:r>
      <w:r w:rsidR="00661C9C" w:rsidRPr="00025B66">
        <w:rPr>
          <w:bCs/>
          <w:sz w:val="24"/>
          <w:szCs w:val="24"/>
          <w:lang w:val="en-GB"/>
        </w:rPr>
        <w:t>: ....</w:t>
      </w:r>
      <w:r w:rsidRPr="00025B66">
        <w:rPr>
          <w:bCs/>
          <w:sz w:val="24"/>
          <w:szCs w:val="24"/>
          <w:lang w:val="en-GB"/>
        </w:rPr>
        <w:t>............................................................................................</w:t>
      </w:r>
      <w:r w:rsidR="00292687" w:rsidRPr="00025B66">
        <w:rPr>
          <w:bCs/>
          <w:sz w:val="24"/>
          <w:szCs w:val="24"/>
          <w:lang w:val="en-GB"/>
        </w:rPr>
        <w:t>........................</w:t>
      </w:r>
      <w:r w:rsidRPr="00025B66">
        <w:rPr>
          <w:bCs/>
          <w:sz w:val="24"/>
          <w:szCs w:val="24"/>
          <w:lang w:val="en-GB"/>
        </w:rPr>
        <w:t>.........</w:t>
      </w:r>
    </w:p>
    <w:p w14:paraId="71823064" w14:textId="0F8205CA" w:rsidR="007D6207" w:rsidRPr="00025B66" w:rsidRDefault="00292687" w:rsidP="002B4D00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ab/>
      </w:r>
      <w:r w:rsidR="007D6207" w:rsidRPr="00025B66">
        <w:rPr>
          <w:bCs/>
          <w:sz w:val="24"/>
          <w:szCs w:val="24"/>
          <w:lang w:val="en-GB"/>
        </w:rPr>
        <w:t xml:space="preserve">Final Grade: </w:t>
      </w:r>
      <w:r w:rsidR="00661C9C" w:rsidRPr="00025B66">
        <w:rPr>
          <w:bCs/>
          <w:sz w:val="24"/>
          <w:szCs w:val="24"/>
          <w:lang w:val="en-GB"/>
        </w:rPr>
        <w:t xml:space="preserve"> .</w:t>
      </w:r>
      <w:r w:rsidR="007D6207" w:rsidRPr="00025B66">
        <w:rPr>
          <w:bCs/>
          <w:sz w:val="24"/>
          <w:szCs w:val="24"/>
          <w:lang w:val="en-GB"/>
        </w:rPr>
        <w:t>....................................................................</w:t>
      </w:r>
      <w:r w:rsidRPr="00025B66">
        <w:rPr>
          <w:bCs/>
          <w:sz w:val="24"/>
          <w:szCs w:val="24"/>
          <w:lang w:val="en-GB"/>
        </w:rPr>
        <w:t>........................</w:t>
      </w:r>
      <w:r w:rsidR="007D6207" w:rsidRPr="00025B66">
        <w:rPr>
          <w:bCs/>
          <w:sz w:val="24"/>
          <w:szCs w:val="24"/>
          <w:lang w:val="en-GB"/>
        </w:rPr>
        <w:t>.................................</w:t>
      </w:r>
    </w:p>
    <w:p w14:paraId="29CF5AA3" w14:textId="4996C044" w:rsidR="007D6207" w:rsidRPr="00025B66" w:rsidRDefault="007D6207" w:rsidP="002B4D00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ab/>
        <w:t>Date of Graduation: ...........................................................................................</w:t>
      </w:r>
      <w:r w:rsidR="00292687" w:rsidRPr="00025B66">
        <w:rPr>
          <w:bCs/>
          <w:sz w:val="24"/>
          <w:szCs w:val="24"/>
          <w:lang w:val="en-GB"/>
        </w:rPr>
        <w:t>.......................</w:t>
      </w:r>
      <w:r w:rsidRPr="00025B66">
        <w:rPr>
          <w:bCs/>
          <w:sz w:val="24"/>
          <w:szCs w:val="24"/>
          <w:lang w:val="en-GB"/>
        </w:rPr>
        <w:t>.</w:t>
      </w:r>
    </w:p>
    <w:p w14:paraId="674F37CD" w14:textId="1C8C333F" w:rsidR="007D6207" w:rsidRPr="00025B66" w:rsidRDefault="007D6207" w:rsidP="002B4D00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ab/>
        <w:t>Topic of Bachelor Thesis: ..................................................................................</w:t>
      </w:r>
      <w:r w:rsidR="00292687" w:rsidRPr="00025B66">
        <w:rPr>
          <w:bCs/>
          <w:sz w:val="24"/>
          <w:szCs w:val="24"/>
          <w:lang w:val="en-GB"/>
        </w:rPr>
        <w:t>........................</w:t>
      </w:r>
    </w:p>
    <w:p w14:paraId="30A85270" w14:textId="578EBB2F" w:rsidR="007D6207" w:rsidRPr="00025B66" w:rsidRDefault="007D6207" w:rsidP="007D6207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ab/>
        <w:t>............................................................................................................</w:t>
      </w:r>
      <w:r w:rsidR="00292687" w:rsidRPr="00025B66">
        <w:rPr>
          <w:bCs/>
          <w:sz w:val="24"/>
          <w:szCs w:val="24"/>
          <w:lang w:val="en-GB"/>
        </w:rPr>
        <w:t>........................................</w:t>
      </w:r>
    </w:p>
    <w:p w14:paraId="2326A4C7" w14:textId="77777777" w:rsidR="00292687" w:rsidRPr="00025B66" w:rsidRDefault="00292687" w:rsidP="00292687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ab/>
        <w:t>....................................................................................................................................................</w:t>
      </w:r>
    </w:p>
    <w:p w14:paraId="1BBD077D" w14:textId="446F5839" w:rsidR="007D6207" w:rsidRPr="00025B66" w:rsidRDefault="007D6207" w:rsidP="002B4D00">
      <w:pPr>
        <w:spacing w:before="120"/>
        <w:rPr>
          <w:bCs/>
          <w:sz w:val="24"/>
          <w:szCs w:val="24"/>
          <w:lang w:val="en-GB"/>
        </w:rPr>
      </w:pPr>
    </w:p>
    <w:p w14:paraId="477C0DA8" w14:textId="77777777" w:rsidR="00661C9C" w:rsidRPr="00025B66" w:rsidRDefault="00292687" w:rsidP="00292687">
      <w:pPr>
        <w:spacing w:before="120"/>
        <w:rPr>
          <w:bCs/>
          <w:i/>
          <w:sz w:val="24"/>
          <w:szCs w:val="24"/>
          <w:lang w:val="en-GB"/>
        </w:rPr>
      </w:pPr>
      <w:r w:rsidRPr="00025B66">
        <w:rPr>
          <w:bCs/>
          <w:i/>
          <w:sz w:val="24"/>
          <w:szCs w:val="24"/>
          <w:lang w:val="en-GB"/>
        </w:rPr>
        <w:t xml:space="preserve">B. </w:t>
      </w:r>
      <w:r w:rsidRPr="00025B66">
        <w:rPr>
          <w:bCs/>
          <w:i/>
          <w:sz w:val="24"/>
          <w:szCs w:val="24"/>
          <w:lang w:val="en-GB"/>
        </w:rPr>
        <w:tab/>
        <w:t>Master Seminar</w:t>
      </w:r>
      <w:r w:rsidRPr="00025B66">
        <w:rPr>
          <w:bCs/>
          <w:i/>
          <w:sz w:val="24"/>
          <w:szCs w:val="24"/>
          <w:lang w:val="en-GB"/>
        </w:rPr>
        <w:tab/>
      </w:r>
    </w:p>
    <w:p w14:paraId="0BF5B2C1" w14:textId="4CC93657" w:rsidR="00292687" w:rsidRPr="00025B66" w:rsidRDefault="00292687" w:rsidP="00661C9C">
      <w:pPr>
        <w:spacing w:before="120"/>
        <w:ind w:firstLine="708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 xml:space="preserve">Chair: </w:t>
      </w:r>
      <w:r w:rsidR="00F2312A" w:rsidRPr="00025B66">
        <w:rPr>
          <w:bCs/>
          <w:sz w:val="24"/>
          <w:szCs w:val="24"/>
          <w:lang w:val="en-GB"/>
        </w:rPr>
        <w:t>...................................</w:t>
      </w:r>
      <w:r w:rsidRPr="00025B66">
        <w:rPr>
          <w:bCs/>
          <w:sz w:val="24"/>
          <w:szCs w:val="24"/>
          <w:lang w:val="en-GB"/>
        </w:rPr>
        <w:t>......................................................................................................</w:t>
      </w:r>
    </w:p>
    <w:p w14:paraId="705CC7DE" w14:textId="75FB3E88" w:rsidR="00F2312A" w:rsidRPr="00025B66" w:rsidRDefault="00F2312A" w:rsidP="00F2312A">
      <w:pPr>
        <w:spacing w:before="120"/>
        <w:ind w:firstLine="708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Date/Term: .................................................................................................................................</w:t>
      </w:r>
    </w:p>
    <w:p w14:paraId="68139649" w14:textId="55DD6C0F" w:rsidR="00744418" w:rsidRPr="00025B66" w:rsidRDefault="00744418" w:rsidP="00744418">
      <w:pPr>
        <w:spacing w:before="120"/>
        <w:ind w:firstLine="708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Final Grade: ...............................................................................................................................</w:t>
      </w:r>
    </w:p>
    <w:p w14:paraId="187AE42E" w14:textId="037FA99F" w:rsidR="006939BF" w:rsidRPr="00025B66" w:rsidRDefault="00906B72" w:rsidP="006939BF">
      <w:pPr>
        <w:spacing w:before="120"/>
        <w:ind w:firstLine="708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Topic of Seminar Paper</w:t>
      </w:r>
      <w:r w:rsidR="006939BF" w:rsidRPr="00025B66">
        <w:rPr>
          <w:bCs/>
          <w:sz w:val="24"/>
          <w:szCs w:val="24"/>
          <w:lang w:val="en-GB"/>
        </w:rPr>
        <w:t>: ............................................................................................................</w:t>
      </w:r>
    </w:p>
    <w:p w14:paraId="38BD9B80" w14:textId="65CA044D" w:rsidR="00906B72" w:rsidRPr="00025B66" w:rsidRDefault="00906B72" w:rsidP="00906B72">
      <w:pPr>
        <w:spacing w:before="120"/>
        <w:ind w:firstLine="708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....................................................................................................................................................</w:t>
      </w:r>
    </w:p>
    <w:p w14:paraId="5D0361C1" w14:textId="41BAA212" w:rsidR="00906B72" w:rsidRPr="00025B66" w:rsidRDefault="00906B72" w:rsidP="00DD598D">
      <w:pPr>
        <w:spacing w:before="120"/>
        <w:ind w:firstLine="708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....................................................................................................................................................</w:t>
      </w:r>
    </w:p>
    <w:p w14:paraId="1282A340" w14:textId="77777777" w:rsidR="00906B72" w:rsidRPr="00025B66" w:rsidRDefault="00906B72" w:rsidP="006939BF">
      <w:pPr>
        <w:spacing w:before="120"/>
        <w:ind w:firstLine="708"/>
        <w:rPr>
          <w:bCs/>
          <w:sz w:val="24"/>
          <w:szCs w:val="24"/>
          <w:lang w:val="en-GB"/>
        </w:rPr>
      </w:pPr>
    </w:p>
    <w:p w14:paraId="239EA70A" w14:textId="6869A5E4" w:rsidR="006939BF" w:rsidRPr="00025B66" w:rsidRDefault="00551D19" w:rsidP="00551D19">
      <w:pPr>
        <w:spacing w:before="120"/>
        <w:rPr>
          <w:bCs/>
          <w:sz w:val="24"/>
          <w:szCs w:val="24"/>
          <w:u w:val="single"/>
          <w:lang w:val="en-GB"/>
        </w:rPr>
      </w:pPr>
      <w:r w:rsidRPr="00025B66">
        <w:rPr>
          <w:bCs/>
          <w:sz w:val="24"/>
          <w:szCs w:val="24"/>
          <w:u w:val="single"/>
          <w:lang w:val="en-GB"/>
        </w:rPr>
        <w:t>MISCELLANEOUS</w:t>
      </w:r>
    </w:p>
    <w:p w14:paraId="2038177A" w14:textId="1D0747DE" w:rsidR="00551D19" w:rsidRPr="00025B66" w:rsidRDefault="00551D19" w:rsidP="00361A32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Current Status/Term of Study: .......</w:t>
      </w:r>
      <w:r w:rsidR="00361A32" w:rsidRPr="00025B66">
        <w:rPr>
          <w:bCs/>
          <w:sz w:val="24"/>
          <w:szCs w:val="24"/>
          <w:lang w:val="en-GB"/>
        </w:rPr>
        <w:t>............</w:t>
      </w:r>
      <w:r w:rsidRPr="00025B66">
        <w:rPr>
          <w:bCs/>
          <w:sz w:val="24"/>
          <w:szCs w:val="24"/>
          <w:lang w:val="en-GB"/>
        </w:rPr>
        <w:t>............................................................................................</w:t>
      </w:r>
    </w:p>
    <w:p w14:paraId="4FD6737A" w14:textId="2F2D2B2B" w:rsidR="001A2D54" w:rsidRPr="00025B66" w:rsidRDefault="001A2D54" w:rsidP="001A2D54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Intended Date of Graduation: ................................................................................................................</w:t>
      </w:r>
    </w:p>
    <w:p w14:paraId="68819FA5" w14:textId="77777777" w:rsidR="001A2D54" w:rsidRPr="00025B66" w:rsidRDefault="001A2D54" w:rsidP="00551D19">
      <w:pPr>
        <w:spacing w:before="120"/>
        <w:rPr>
          <w:bCs/>
          <w:sz w:val="24"/>
          <w:szCs w:val="24"/>
          <w:lang w:val="en-GB"/>
        </w:rPr>
      </w:pPr>
    </w:p>
    <w:p w14:paraId="6DF68E3A" w14:textId="265D65B5" w:rsidR="00F2312A" w:rsidRPr="00025B66" w:rsidRDefault="00F2312A" w:rsidP="00292687">
      <w:pPr>
        <w:spacing w:before="120"/>
        <w:rPr>
          <w:bCs/>
          <w:sz w:val="24"/>
          <w:szCs w:val="24"/>
          <w:lang w:val="en-GB"/>
        </w:rPr>
      </w:pPr>
    </w:p>
    <w:p w14:paraId="19FB2696" w14:textId="77777777" w:rsidR="00EE44A1" w:rsidRPr="00025B66" w:rsidRDefault="00EE44A1" w:rsidP="00292687">
      <w:pPr>
        <w:spacing w:before="120"/>
        <w:rPr>
          <w:bCs/>
          <w:sz w:val="24"/>
          <w:szCs w:val="24"/>
          <w:lang w:val="en-GB"/>
        </w:rPr>
      </w:pPr>
    </w:p>
    <w:p w14:paraId="530409E7" w14:textId="77777777" w:rsidR="00EE44A1" w:rsidRPr="00025B66" w:rsidRDefault="00EE44A1" w:rsidP="00292687">
      <w:pPr>
        <w:spacing w:before="120"/>
        <w:rPr>
          <w:bCs/>
          <w:sz w:val="24"/>
          <w:szCs w:val="24"/>
          <w:lang w:val="en-GB"/>
        </w:rPr>
      </w:pPr>
    </w:p>
    <w:p w14:paraId="5CFCD2B6" w14:textId="77777777" w:rsidR="00EE44A1" w:rsidRPr="00025B66" w:rsidRDefault="00EE44A1" w:rsidP="00292687">
      <w:pPr>
        <w:spacing w:before="120"/>
        <w:rPr>
          <w:bCs/>
          <w:sz w:val="24"/>
          <w:szCs w:val="24"/>
          <w:lang w:val="en-GB"/>
        </w:rPr>
      </w:pPr>
    </w:p>
    <w:p w14:paraId="6A2C6A41" w14:textId="77777777" w:rsidR="00EE44A1" w:rsidRPr="00025B66" w:rsidRDefault="00EE44A1" w:rsidP="00292687">
      <w:pPr>
        <w:spacing w:before="120"/>
        <w:rPr>
          <w:bCs/>
          <w:sz w:val="24"/>
          <w:szCs w:val="24"/>
          <w:lang w:val="en-GB"/>
        </w:rPr>
      </w:pPr>
    </w:p>
    <w:p w14:paraId="008A7CB5" w14:textId="5BDED3C4" w:rsidR="00687926" w:rsidRPr="00025B66" w:rsidRDefault="00EE44A1" w:rsidP="00687926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.............................................................</w:t>
      </w:r>
      <w:r w:rsidR="00687926" w:rsidRPr="00025B66">
        <w:rPr>
          <w:bCs/>
          <w:sz w:val="24"/>
          <w:szCs w:val="24"/>
          <w:lang w:val="en-GB"/>
        </w:rPr>
        <w:tab/>
      </w:r>
      <w:r w:rsidR="00687926" w:rsidRPr="00025B66">
        <w:rPr>
          <w:bCs/>
          <w:sz w:val="24"/>
          <w:szCs w:val="24"/>
          <w:lang w:val="en-GB"/>
        </w:rPr>
        <w:tab/>
        <w:t>..............................................................................</w:t>
      </w:r>
    </w:p>
    <w:p w14:paraId="0CD246CE" w14:textId="0E6EDFE6" w:rsidR="00EE44A1" w:rsidRPr="00025B66" w:rsidRDefault="00EE44A1" w:rsidP="00292687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ab/>
      </w:r>
      <w:r w:rsidRPr="00025B66">
        <w:rPr>
          <w:bCs/>
          <w:sz w:val="24"/>
          <w:szCs w:val="24"/>
          <w:lang w:val="en-GB"/>
        </w:rPr>
        <w:tab/>
        <w:t>(Date)</w:t>
      </w:r>
      <w:r w:rsidR="00687926" w:rsidRPr="00025B66">
        <w:rPr>
          <w:bCs/>
          <w:sz w:val="24"/>
          <w:szCs w:val="24"/>
          <w:lang w:val="en-GB"/>
        </w:rPr>
        <w:tab/>
      </w:r>
      <w:r w:rsidR="00687926" w:rsidRPr="00025B66">
        <w:rPr>
          <w:bCs/>
          <w:sz w:val="24"/>
          <w:szCs w:val="24"/>
          <w:lang w:val="en-GB"/>
        </w:rPr>
        <w:tab/>
      </w:r>
      <w:r w:rsidR="00687926" w:rsidRPr="00025B66">
        <w:rPr>
          <w:bCs/>
          <w:sz w:val="24"/>
          <w:szCs w:val="24"/>
          <w:lang w:val="en-GB"/>
        </w:rPr>
        <w:tab/>
      </w:r>
      <w:r w:rsidR="00687926" w:rsidRPr="00025B66">
        <w:rPr>
          <w:bCs/>
          <w:sz w:val="24"/>
          <w:szCs w:val="24"/>
          <w:lang w:val="en-GB"/>
        </w:rPr>
        <w:tab/>
      </w:r>
      <w:r w:rsidR="00687926" w:rsidRPr="00025B66">
        <w:rPr>
          <w:bCs/>
          <w:sz w:val="24"/>
          <w:szCs w:val="24"/>
          <w:lang w:val="en-GB"/>
        </w:rPr>
        <w:tab/>
      </w:r>
      <w:r w:rsidR="00687926" w:rsidRPr="00025B66">
        <w:rPr>
          <w:bCs/>
          <w:sz w:val="24"/>
          <w:szCs w:val="24"/>
          <w:lang w:val="en-GB"/>
        </w:rPr>
        <w:tab/>
      </w:r>
      <w:r w:rsidR="00687926" w:rsidRPr="00025B66">
        <w:rPr>
          <w:bCs/>
          <w:sz w:val="24"/>
          <w:szCs w:val="24"/>
          <w:lang w:val="en-GB"/>
        </w:rPr>
        <w:tab/>
        <w:t>(Signature)</w:t>
      </w:r>
    </w:p>
    <w:p w14:paraId="78DBC031" w14:textId="77777777" w:rsidR="00EE44A1" w:rsidRPr="00025B66" w:rsidRDefault="00EE44A1" w:rsidP="00292687">
      <w:pPr>
        <w:spacing w:before="120"/>
        <w:rPr>
          <w:bCs/>
          <w:sz w:val="24"/>
          <w:szCs w:val="24"/>
          <w:lang w:val="en-GB"/>
        </w:rPr>
      </w:pPr>
    </w:p>
    <w:p w14:paraId="2DD02BA9" w14:textId="77777777" w:rsidR="006417C6" w:rsidRPr="00025B66" w:rsidRDefault="006417C6" w:rsidP="00292687">
      <w:pPr>
        <w:spacing w:before="120"/>
        <w:rPr>
          <w:bCs/>
          <w:sz w:val="24"/>
          <w:szCs w:val="24"/>
          <w:lang w:val="en-GB"/>
        </w:rPr>
      </w:pPr>
    </w:p>
    <w:p w14:paraId="54DF51BC" w14:textId="105AE2C8" w:rsidR="00EE44A1" w:rsidRPr="00025B66" w:rsidRDefault="00EE44A1" w:rsidP="00292687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Please include the following information with your application:</w:t>
      </w:r>
    </w:p>
    <w:p w14:paraId="019370CC" w14:textId="05FE8371" w:rsidR="00EE44A1" w:rsidRPr="00025B66" w:rsidRDefault="00EE44A1" w:rsidP="00EE44A1">
      <w:pPr>
        <w:pStyle w:val="Listenabsatz"/>
        <w:numPr>
          <w:ilvl w:val="0"/>
          <w:numId w:val="3"/>
        </w:num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Curriculum vitae</w:t>
      </w:r>
    </w:p>
    <w:p w14:paraId="6ED1E9AD" w14:textId="35992967" w:rsidR="00EE44A1" w:rsidRPr="00025B66" w:rsidRDefault="00EE44A1" w:rsidP="00EE44A1">
      <w:pPr>
        <w:pStyle w:val="Listenabsatz"/>
        <w:numPr>
          <w:ilvl w:val="0"/>
          <w:numId w:val="3"/>
        </w:num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Current transcript of records</w:t>
      </w:r>
    </w:p>
    <w:p w14:paraId="1005479E" w14:textId="6588B95B" w:rsidR="00EE44A1" w:rsidRPr="00025B66" w:rsidRDefault="00EE44A1" w:rsidP="00EE44A1">
      <w:pPr>
        <w:pStyle w:val="Listenabsatz"/>
        <w:numPr>
          <w:ilvl w:val="0"/>
          <w:numId w:val="3"/>
        </w:num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>Bachelor and/or seminar certificates (if applicable)</w:t>
      </w:r>
    </w:p>
    <w:p w14:paraId="156CA808" w14:textId="26BB40E8" w:rsidR="00292687" w:rsidRPr="00025B66" w:rsidRDefault="00F2312A" w:rsidP="00292687">
      <w:pPr>
        <w:spacing w:before="120"/>
        <w:rPr>
          <w:bCs/>
          <w:sz w:val="24"/>
          <w:szCs w:val="24"/>
          <w:lang w:val="en-GB"/>
        </w:rPr>
      </w:pPr>
      <w:r w:rsidRPr="00025B66">
        <w:rPr>
          <w:bCs/>
          <w:sz w:val="24"/>
          <w:szCs w:val="24"/>
          <w:lang w:val="en-GB"/>
        </w:rPr>
        <w:tab/>
      </w:r>
      <w:r w:rsidR="00292687" w:rsidRPr="00025B66">
        <w:rPr>
          <w:bCs/>
          <w:sz w:val="24"/>
          <w:szCs w:val="24"/>
          <w:lang w:val="en-GB"/>
        </w:rPr>
        <w:tab/>
      </w:r>
      <w:r w:rsidR="00292687" w:rsidRPr="00025B66">
        <w:rPr>
          <w:bCs/>
          <w:sz w:val="24"/>
          <w:szCs w:val="24"/>
          <w:lang w:val="en-GB"/>
        </w:rPr>
        <w:tab/>
      </w:r>
      <w:r w:rsidR="00292687" w:rsidRPr="00025B66">
        <w:rPr>
          <w:bCs/>
          <w:sz w:val="24"/>
          <w:szCs w:val="24"/>
          <w:lang w:val="en-GB"/>
        </w:rPr>
        <w:tab/>
      </w:r>
    </w:p>
    <w:sectPr w:rsidR="00292687" w:rsidRPr="00025B66" w:rsidSect="00AC204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134" w:bottom="1559" w:left="1134" w:header="426" w:footer="3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79B0D8" w14:textId="77777777" w:rsidR="006939BF" w:rsidRDefault="006939BF" w:rsidP="00B62DFF">
      <w:r>
        <w:separator/>
      </w:r>
    </w:p>
  </w:endnote>
  <w:endnote w:type="continuationSeparator" w:id="0">
    <w:p w14:paraId="7B3B0AF4" w14:textId="77777777" w:rsidR="006939BF" w:rsidRDefault="006939BF" w:rsidP="00B6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aj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4C588" w14:textId="77777777" w:rsidR="006939BF" w:rsidRDefault="006939BF" w:rsidP="00835FA5">
    <w:pPr>
      <w:pStyle w:val="Fuzeile"/>
      <w:ind w:firstLine="141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8D032" w14:textId="11372343" w:rsidR="006939BF" w:rsidRDefault="006939BF" w:rsidP="00AC204B">
    <w:pPr>
      <w:pStyle w:val="Fuzeile"/>
      <w:tabs>
        <w:tab w:val="clear" w:pos="4536"/>
        <w:tab w:val="center" w:pos="7655"/>
      </w:tabs>
    </w:pPr>
    <w:r>
      <w:rPr>
        <w:noProof/>
        <w:sz w:val="24"/>
        <w:szCs w:val="24"/>
        <w:lang w:eastAsia="de-DE"/>
      </w:rPr>
      <w:drawing>
        <wp:anchor distT="0" distB="0" distL="114300" distR="114300" simplePos="0" relativeHeight="251674624" behindDoc="1" locked="0" layoutInCell="1" allowOverlap="1" wp14:anchorId="1FDF87D6" wp14:editId="49BB194A">
          <wp:simplePos x="0" y="0"/>
          <wp:positionH relativeFrom="column">
            <wp:posOffset>3415665</wp:posOffset>
          </wp:positionH>
          <wp:positionV relativeFrom="paragraph">
            <wp:posOffset>-250825</wp:posOffset>
          </wp:positionV>
          <wp:extent cx="2700655" cy="403225"/>
          <wp:effectExtent l="0" t="0" r="4445" b="0"/>
          <wp:wrapTight wrapText="bothSides">
            <wp:wrapPolygon edited="0">
              <wp:start x="762" y="0"/>
              <wp:lineTo x="0" y="5102"/>
              <wp:lineTo x="0" y="17348"/>
              <wp:lineTo x="762" y="20409"/>
              <wp:lineTo x="21483" y="20409"/>
              <wp:lineTo x="21483" y="0"/>
              <wp:lineTo x="762" y="0"/>
            </wp:wrapPolygon>
          </wp:wrapTight>
          <wp:docPr id="27" name="Grafik 27" descr="C:\Users\Administrator\AppData\Local\Temp\7zO8A18.tmp\3er-AccrLogo_cmy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AppData\Local\Temp\7zO8A18.tmp\3er-AccrLogo_cmyk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065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1CC196" w14:textId="77777777" w:rsidR="006939BF" w:rsidRDefault="006939BF" w:rsidP="00B62DFF">
      <w:r>
        <w:separator/>
      </w:r>
    </w:p>
  </w:footnote>
  <w:footnote w:type="continuationSeparator" w:id="0">
    <w:p w14:paraId="6983F495" w14:textId="77777777" w:rsidR="006939BF" w:rsidRDefault="006939BF" w:rsidP="00B62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8AC7C" w14:textId="2AD1E970" w:rsidR="006939BF" w:rsidRPr="005F6BCB" w:rsidRDefault="006939BF" w:rsidP="005F1D17">
    <w:pPr>
      <w:pStyle w:val="Kopfzeile"/>
      <w:pBdr>
        <w:bottom w:val="single" w:sz="6" w:space="1" w:color="auto"/>
      </w:pBdr>
      <w:tabs>
        <w:tab w:val="clear" w:pos="4536"/>
      </w:tabs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lang w:val="en-US"/>
      </w:rPr>
      <w:tab/>
      <w:t>Page</w:t>
    </w:r>
    <w:r w:rsidRPr="005F6BCB">
      <w:rPr>
        <w:rFonts w:ascii="Times New Roman" w:hAnsi="Times New Roman" w:cs="Times New Roman"/>
        <w:lang w:val="en-US"/>
      </w:rPr>
      <w:t xml:space="preserve"> </w:t>
    </w:r>
    <w:r w:rsidRPr="005F1D17">
      <w:rPr>
        <w:rFonts w:ascii="Times New Roman" w:hAnsi="Times New Roman" w:cs="Times New Roman"/>
      </w:rPr>
      <w:fldChar w:fldCharType="begin"/>
    </w:r>
    <w:r w:rsidRPr="005F6BCB">
      <w:rPr>
        <w:rFonts w:ascii="Times New Roman" w:hAnsi="Times New Roman" w:cs="Times New Roman"/>
        <w:lang w:val="en-US"/>
      </w:rPr>
      <w:instrText>PAGE \* ARABIC</w:instrText>
    </w:r>
    <w:r w:rsidRPr="005F1D17">
      <w:rPr>
        <w:rFonts w:ascii="Times New Roman" w:hAnsi="Times New Roman" w:cs="Times New Roman"/>
      </w:rPr>
      <w:fldChar w:fldCharType="separate"/>
    </w:r>
    <w:r w:rsidR="00D67B92">
      <w:rPr>
        <w:rFonts w:ascii="Times New Roman" w:hAnsi="Times New Roman" w:cs="Times New Roman"/>
        <w:noProof/>
        <w:lang w:val="en-US"/>
      </w:rPr>
      <w:t>2</w:t>
    </w:r>
    <w:r w:rsidRPr="005F1D17">
      <w:rPr>
        <w:rFonts w:ascii="Times New Roman" w:hAnsi="Times New Roman" w:cs="Times New Roman"/>
      </w:rPr>
      <w:fldChar w:fldCharType="end"/>
    </w:r>
    <w:r w:rsidRPr="005F6BCB">
      <w:rPr>
        <w:rFonts w:ascii="Times New Roman" w:hAnsi="Times New Roman" w:cs="Times New Roman"/>
        <w:lang w:val="en-US"/>
      </w:rPr>
      <w:t xml:space="preserve"> </w:t>
    </w:r>
  </w:p>
  <w:p w14:paraId="55BE0ACE" w14:textId="77777777" w:rsidR="006939BF" w:rsidRPr="005F6BCB" w:rsidRDefault="006939BF" w:rsidP="005F1D17">
    <w:pPr>
      <w:pStyle w:val="Kopfzeile"/>
      <w:tabs>
        <w:tab w:val="left" w:pos="3402"/>
      </w:tabs>
      <w:ind w:right="1" w:firstLine="426"/>
      <w:jc w:val="right"/>
      <w:rPr>
        <w:rFonts w:ascii="Trajan" w:hAnsi="Trajan"/>
        <w:b/>
        <w:sz w:val="19"/>
        <w:szCs w:val="19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BAA16" w14:textId="0CF2CB2F" w:rsidR="006939BF" w:rsidRDefault="000C6F00" w:rsidP="0070628E">
    <w:pPr>
      <w:pStyle w:val="Kopfzeile"/>
      <w:tabs>
        <w:tab w:val="clear" w:pos="9072"/>
        <w:tab w:val="left" w:pos="12049"/>
      </w:tabs>
      <w:spacing w:line="360" w:lineRule="auto"/>
      <w:ind w:right="-1417"/>
      <w:rPr>
        <w:rFonts w:ascii="Trajan" w:hAnsi="Trajan"/>
        <w:b/>
        <w:noProof/>
        <w:sz w:val="19"/>
        <w:szCs w:val="19"/>
        <w:lang w:eastAsia="de-DE"/>
      </w:rPr>
    </w:pPr>
    <w:r w:rsidRPr="000C6F00">
      <w:rPr>
        <w:rFonts w:ascii="Trajan" w:hAnsi="Trajan"/>
        <w:b/>
        <w:noProof/>
        <w:sz w:val="19"/>
        <w:szCs w:val="19"/>
        <w:lang w:eastAsia="de-DE"/>
      </w:rPr>
      <w:drawing>
        <wp:anchor distT="0" distB="0" distL="114300" distR="114300" simplePos="0" relativeHeight="251658752" behindDoc="0" locked="0" layoutInCell="1" allowOverlap="1" wp14:anchorId="3D116106" wp14:editId="42A1318F">
          <wp:simplePos x="0" y="0"/>
          <wp:positionH relativeFrom="column">
            <wp:posOffset>4385310</wp:posOffset>
          </wp:positionH>
          <wp:positionV relativeFrom="paragraph">
            <wp:posOffset>149225</wp:posOffset>
          </wp:positionV>
          <wp:extent cx="2143125" cy="805010"/>
          <wp:effectExtent l="0" t="0" r="0" b="0"/>
          <wp:wrapNone/>
          <wp:docPr id="26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1_Organisation\Alle Mitarbeiter\Denys\Briefköpfe\Rechnungswes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80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6F00">
      <w:rPr>
        <w:rFonts w:ascii="Trajan" w:hAnsi="Trajan"/>
        <w:b/>
        <w:noProof/>
        <w:sz w:val="19"/>
        <w:szCs w:val="19"/>
        <w:lang w:eastAsia="de-DE"/>
      </w:rPr>
      <w:drawing>
        <wp:anchor distT="0" distB="0" distL="114300" distR="114300" simplePos="0" relativeHeight="251657728" behindDoc="0" locked="0" layoutInCell="1" allowOverlap="1" wp14:anchorId="3FAECBF0" wp14:editId="6223E733">
          <wp:simplePos x="0" y="0"/>
          <wp:positionH relativeFrom="column">
            <wp:posOffset>-272415</wp:posOffset>
          </wp:positionH>
          <wp:positionV relativeFrom="paragraph">
            <wp:posOffset>-3175</wp:posOffset>
          </wp:positionV>
          <wp:extent cx="2543175" cy="1070224"/>
          <wp:effectExtent l="0" t="0" r="0" b="0"/>
          <wp:wrapNone/>
          <wp:docPr id="1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1_Organisation\Alle Mitarbeiter\Denys\Briefköpfe\04_UM_FFB_DE_Schwar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1070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68DD30" w14:textId="5D2E13C3" w:rsidR="006939BF" w:rsidRDefault="006939BF" w:rsidP="00B00E95">
    <w:pPr>
      <w:pStyle w:val="Kopfzeile"/>
      <w:tabs>
        <w:tab w:val="clear" w:pos="4536"/>
        <w:tab w:val="clear" w:pos="9072"/>
        <w:tab w:val="left" w:pos="920"/>
      </w:tabs>
      <w:rPr>
        <w:rFonts w:ascii="Trajan" w:hAnsi="Trajan"/>
        <w:b/>
        <w:noProof/>
        <w:sz w:val="19"/>
        <w:szCs w:val="19"/>
        <w:lang w:eastAsia="de-DE"/>
      </w:rPr>
    </w:pPr>
    <w:r>
      <w:rPr>
        <w:rFonts w:ascii="Trajan" w:hAnsi="Trajan"/>
        <w:b/>
        <w:noProof/>
        <w:sz w:val="19"/>
        <w:szCs w:val="19"/>
        <w:lang w:eastAsia="de-DE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4B03AAC8" wp14:editId="0D2C5C6D">
              <wp:simplePos x="0" y="0"/>
              <wp:positionH relativeFrom="page">
                <wp:posOffset>5243195</wp:posOffset>
              </wp:positionH>
              <wp:positionV relativeFrom="page">
                <wp:posOffset>2880995</wp:posOffset>
              </wp:positionV>
              <wp:extent cx="2152650" cy="432435"/>
              <wp:effectExtent l="0" t="0" r="0" b="5715"/>
              <wp:wrapNone/>
              <wp:docPr id="15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215265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A6806" w14:textId="77777777" w:rsidR="006939BF" w:rsidRPr="00A849AD" w:rsidRDefault="006939BF" w:rsidP="0070628E"/>
                      </w:txbxContent>
                    </wps:txbx>
                    <wps:bodyPr rot="0" vert="horz" wrap="square" lIns="5400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03AAC8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6" type="#_x0000_t202" style="position:absolute;margin-left:412.85pt;margin-top:226.85pt;width:169.5pt;height:34.0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sUTgIAAE8EAAAOAAAAZHJzL2Uyb0RvYy54bWysVMlu2zAQvRfoPxC8K1osyZZhOfASFwXS&#10;BUjaO02RllCJZEk6UlL03zukbMdtb0UvAmd7s7wZLW6HrkVPTJtGihLHNxFGTFBZNeJQ4i+Pu2CG&#10;kbFEVKSVgpX4mRl8u3z7ZtGrOUtkLduKaQQgwsx7VeLaWjUPQ0Nr1hFzIxUTYORSd8SCqA9hpUkP&#10;6F0bJlGUh73UldKSMmNAux2NeOnxOWfUfuLcMIvaEkNt1n+1/+7dN1wuyPygiaobeiqD/EMVHWkE&#10;JL1AbYkl6Kibv6C6hmppJLc3VHah5LyhzPcA3cTRH9081EQx3wsMx6jLmMz/g6Ufnz5r1FTAXYaR&#10;IB1w9MgGy1lboakbT6/MHLweFPjZYS0HcPWtGnUv6TeDhNzURBzYSmvZ14xUUF7sIsOr0BHHOJB9&#10;/0FWkIYcrfRAA9cd4m2jvp6hYS4I8gBhzxeSoChEQZnEWZJnYKJgSydJOsl8MjJ3OI4DpY19x2SH&#10;3KPEGpbA5yFP98a6ul5dnLuQu6Zt/SK04jcFOI4ayA2hzuaq8Lz+KKLibnY3S4M0ye+CNKqqYLXb&#10;pEG+i6fZdrLdbLbxz3G/roLiJI3WSRHs8tk0SHmaBcU0mgVRXKyLPEqLdLvzQZD6nNSP0U1unKEd&#10;9sNI2JmdvayeYa5ajtsN1wiPWuoXjHrY7BKb70eiGUbtewHcZGkUuVPwwiT3gvYCaPfnBxEUIEps&#10;MRqfGzuezVHp5lBDhnELhFwBj7zxg3WEj9Wc2Iet9fM+XZg7i2vZe73+B5a/AAAA//8DAFBLAwQU&#10;AAYACAAAACEAqpA9u+IAAAAMAQAADwAAAGRycy9kb3ducmV2LnhtbEyPwU7DMAyG70i8Q2QkLmhL&#10;W9ZRlboTQgyNyyQ6Dhyz1msLiVM12VbenuwEt9/yp9+fi9VktDjR6HrLCPE8AkFc26bnFuFjt55l&#10;IJxX3ChtmRB+yMGqvL4qVN7YM7/TqfKtCCXscoXQeT/kUrq6I6Pc3A7EYXewo1E+jGMrm1GdQ7nR&#10;MomipTSq53ChUwM9d1R/V0eDcKff9Ms61ZXfbvQm/vwy2+Hwinh7Mz09gvA0+T8YLvpBHcrgtLdH&#10;bpzQCFmSPgQUYZHeh3Ah4uUipD1CmsQZyLKQ/58ofwEAAP//AwBQSwECLQAUAAYACAAAACEAtoM4&#10;kv4AAADhAQAAEwAAAAAAAAAAAAAAAAAAAAAAW0NvbnRlbnRfVHlwZXNdLnhtbFBLAQItABQABgAI&#10;AAAAIQA4/SH/1gAAAJQBAAALAAAAAAAAAAAAAAAAAC8BAABfcmVscy8ucmVsc1BLAQItABQABgAI&#10;AAAAIQCGydsUTgIAAE8EAAAOAAAAAAAAAAAAAAAAAC4CAABkcnMvZTJvRG9jLnhtbFBLAQItABQA&#10;BgAIAAAAIQCqkD274gAAAAwBAAAPAAAAAAAAAAAAAAAAAKgEAABkcnMvZG93bnJldi54bWxQSwUG&#10;AAAAAAQABADzAAAAtwUAAAAA&#10;" filled="f" stroked="f">
              <v:textbox inset="1.5mm,1mm,0,0">
                <w:txbxContent>
                  <w:p w14:paraId="700A6806" w14:textId="77777777" w:rsidR="006939BF" w:rsidRPr="00A849AD" w:rsidRDefault="006939BF" w:rsidP="0070628E"/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rFonts w:ascii="Trajan" w:hAnsi="Trajan"/>
        <w:b/>
        <w:noProof/>
        <w:sz w:val="19"/>
        <w:szCs w:val="19"/>
        <w:lang w:eastAsia="de-DE"/>
      </w:rPr>
      <w:tab/>
    </w:r>
  </w:p>
  <w:p w14:paraId="19FA7A6B" w14:textId="77777777" w:rsidR="006939BF" w:rsidRPr="00B62DFF" w:rsidRDefault="006939BF" w:rsidP="0070628E">
    <w:pPr>
      <w:pStyle w:val="Kopfzeile"/>
      <w:tabs>
        <w:tab w:val="left" w:pos="3402"/>
      </w:tabs>
      <w:ind w:right="1" w:firstLine="426"/>
      <w:rPr>
        <w:rFonts w:ascii="Trajan" w:hAnsi="Trajan"/>
        <w:b/>
        <w:sz w:val="19"/>
        <w:szCs w:val="19"/>
      </w:rPr>
    </w:pPr>
  </w:p>
  <w:p w14:paraId="393717A4" w14:textId="77777777" w:rsidR="006939BF" w:rsidRDefault="006939B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A5E6E"/>
    <w:multiLevelType w:val="hybridMultilevel"/>
    <w:tmpl w:val="E0B081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34840"/>
    <w:multiLevelType w:val="hybridMultilevel"/>
    <w:tmpl w:val="F938921A"/>
    <w:lvl w:ilvl="0" w:tplc="FB8A8A3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B17E2"/>
    <w:multiLevelType w:val="hybridMultilevel"/>
    <w:tmpl w:val="A79472EE"/>
    <w:lvl w:ilvl="0" w:tplc="614C29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29D"/>
    <w:rsid w:val="00001D48"/>
    <w:rsid w:val="00006685"/>
    <w:rsid w:val="0000766B"/>
    <w:rsid w:val="00010D37"/>
    <w:rsid w:val="00025B66"/>
    <w:rsid w:val="00032BE5"/>
    <w:rsid w:val="00032C5D"/>
    <w:rsid w:val="00033326"/>
    <w:rsid w:val="0003484E"/>
    <w:rsid w:val="0003515E"/>
    <w:rsid w:val="000421B6"/>
    <w:rsid w:val="000466C4"/>
    <w:rsid w:val="0004698E"/>
    <w:rsid w:val="000476A0"/>
    <w:rsid w:val="00050A86"/>
    <w:rsid w:val="000532E9"/>
    <w:rsid w:val="00053974"/>
    <w:rsid w:val="00053F0C"/>
    <w:rsid w:val="00070E16"/>
    <w:rsid w:val="00071779"/>
    <w:rsid w:val="00072454"/>
    <w:rsid w:val="00076798"/>
    <w:rsid w:val="0008149A"/>
    <w:rsid w:val="00083579"/>
    <w:rsid w:val="000844DD"/>
    <w:rsid w:val="000848B4"/>
    <w:rsid w:val="000855A9"/>
    <w:rsid w:val="00085689"/>
    <w:rsid w:val="000910D2"/>
    <w:rsid w:val="000911FC"/>
    <w:rsid w:val="000A00BE"/>
    <w:rsid w:val="000A0590"/>
    <w:rsid w:val="000A1E4B"/>
    <w:rsid w:val="000A2E2C"/>
    <w:rsid w:val="000B1252"/>
    <w:rsid w:val="000B1BBE"/>
    <w:rsid w:val="000B226B"/>
    <w:rsid w:val="000B2D22"/>
    <w:rsid w:val="000B3341"/>
    <w:rsid w:val="000B340E"/>
    <w:rsid w:val="000C5239"/>
    <w:rsid w:val="000C6E54"/>
    <w:rsid w:val="000C6F00"/>
    <w:rsid w:val="000C71A4"/>
    <w:rsid w:val="000D089A"/>
    <w:rsid w:val="000D416E"/>
    <w:rsid w:val="000D4A15"/>
    <w:rsid w:val="000E02DE"/>
    <w:rsid w:val="000E0487"/>
    <w:rsid w:val="000E54D9"/>
    <w:rsid w:val="000F2EA2"/>
    <w:rsid w:val="000F4570"/>
    <w:rsid w:val="000F4AAA"/>
    <w:rsid w:val="000F5768"/>
    <w:rsid w:val="000F6AFF"/>
    <w:rsid w:val="00101F12"/>
    <w:rsid w:val="00105FAC"/>
    <w:rsid w:val="00114804"/>
    <w:rsid w:val="00114AF9"/>
    <w:rsid w:val="001227BE"/>
    <w:rsid w:val="0014201C"/>
    <w:rsid w:val="0014518E"/>
    <w:rsid w:val="001452EE"/>
    <w:rsid w:val="00146AE5"/>
    <w:rsid w:val="001472E9"/>
    <w:rsid w:val="00147728"/>
    <w:rsid w:val="00151C3F"/>
    <w:rsid w:val="00151FF8"/>
    <w:rsid w:val="00152269"/>
    <w:rsid w:val="00152CD3"/>
    <w:rsid w:val="00160304"/>
    <w:rsid w:val="00161E51"/>
    <w:rsid w:val="0016219E"/>
    <w:rsid w:val="0017279E"/>
    <w:rsid w:val="00173F48"/>
    <w:rsid w:val="00174068"/>
    <w:rsid w:val="0017409E"/>
    <w:rsid w:val="00181FA3"/>
    <w:rsid w:val="001856B3"/>
    <w:rsid w:val="00186BAD"/>
    <w:rsid w:val="0019121B"/>
    <w:rsid w:val="001933BD"/>
    <w:rsid w:val="001954B8"/>
    <w:rsid w:val="00196868"/>
    <w:rsid w:val="00197ABE"/>
    <w:rsid w:val="001A028D"/>
    <w:rsid w:val="001A10E6"/>
    <w:rsid w:val="001A2D54"/>
    <w:rsid w:val="001A344C"/>
    <w:rsid w:val="001A6001"/>
    <w:rsid w:val="001A79B7"/>
    <w:rsid w:val="001B2783"/>
    <w:rsid w:val="001B293D"/>
    <w:rsid w:val="001B4B2E"/>
    <w:rsid w:val="001B5DDC"/>
    <w:rsid w:val="001B7954"/>
    <w:rsid w:val="001C1173"/>
    <w:rsid w:val="001C1F50"/>
    <w:rsid w:val="001C6381"/>
    <w:rsid w:val="001C65AD"/>
    <w:rsid w:val="001C7A4A"/>
    <w:rsid w:val="001D1400"/>
    <w:rsid w:val="001E03AC"/>
    <w:rsid w:val="001E4BCE"/>
    <w:rsid w:val="001E59CA"/>
    <w:rsid w:val="001E7920"/>
    <w:rsid w:val="001E7CAD"/>
    <w:rsid w:val="001F4BC0"/>
    <w:rsid w:val="001F5B9A"/>
    <w:rsid w:val="00200A4A"/>
    <w:rsid w:val="002048F3"/>
    <w:rsid w:val="00204A93"/>
    <w:rsid w:val="00205BFD"/>
    <w:rsid w:val="00211A5A"/>
    <w:rsid w:val="00212168"/>
    <w:rsid w:val="002124A4"/>
    <w:rsid w:val="00220B19"/>
    <w:rsid w:val="0022198E"/>
    <w:rsid w:val="00226EFA"/>
    <w:rsid w:val="002308FF"/>
    <w:rsid w:val="002358AA"/>
    <w:rsid w:val="002412A8"/>
    <w:rsid w:val="00246445"/>
    <w:rsid w:val="002548A9"/>
    <w:rsid w:val="002551F4"/>
    <w:rsid w:val="002555A6"/>
    <w:rsid w:val="002564B1"/>
    <w:rsid w:val="00260E1B"/>
    <w:rsid w:val="00263044"/>
    <w:rsid w:val="00263DE9"/>
    <w:rsid w:val="00266EC6"/>
    <w:rsid w:val="00270C00"/>
    <w:rsid w:val="00272099"/>
    <w:rsid w:val="002733C3"/>
    <w:rsid w:val="00273505"/>
    <w:rsid w:val="002748EA"/>
    <w:rsid w:val="0027634C"/>
    <w:rsid w:val="00291621"/>
    <w:rsid w:val="0029189E"/>
    <w:rsid w:val="00292687"/>
    <w:rsid w:val="002930A4"/>
    <w:rsid w:val="002A0587"/>
    <w:rsid w:val="002A2B8E"/>
    <w:rsid w:val="002A32C9"/>
    <w:rsid w:val="002A6D34"/>
    <w:rsid w:val="002B3601"/>
    <w:rsid w:val="002B4D00"/>
    <w:rsid w:val="002B5F7A"/>
    <w:rsid w:val="002B78E8"/>
    <w:rsid w:val="002B79B6"/>
    <w:rsid w:val="002C32B7"/>
    <w:rsid w:val="002C5CAF"/>
    <w:rsid w:val="002C6A65"/>
    <w:rsid w:val="002D0F8B"/>
    <w:rsid w:val="002D10D7"/>
    <w:rsid w:val="002D2CCA"/>
    <w:rsid w:val="002D3733"/>
    <w:rsid w:val="002D6531"/>
    <w:rsid w:val="002D7884"/>
    <w:rsid w:val="002E181F"/>
    <w:rsid w:val="002E7D6C"/>
    <w:rsid w:val="002F101A"/>
    <w:rsid w:val="002F3AF3"/>
    <w:rsid w:val="002F428C"/>
    <w:rsid w:val="002F59DB"/>
    <w:rsid w:val="002F6734"/>
    <w:rsid w:val="00300CEE"/>
    <w:rsid w:val="00302C1E"/>
    <w:rsid w:val="0032148D"/>
    <w:rsid w:val="003221B7"/>
    <w:rsid w:val="00325A37"/>
    <w:rsid w:val="003416A5"/>
    <w:rsid w:val="00352DBF"/>
    <w:rsid w:val="00356C1B"/>
    <w:rsid w:val="00361A32"/>
    <w:rsid w:val="00367EAF"/>
    <w:rsid w:val="00370492"/>
    <w:rsid w:val="00374A53"/>
    <w:rsid w:val="00374DB6"/>
    <w:rsid w:val="0037507C"/>
    <w:rsid w:val="00375AA7"/>
    <w:rsid w:val="0037739D"/>
    <w:rsid w:val="00380881"/>
    <w:rsid w:val="00383D2E"/>
    <w:rsid w:val="00386BCC"/>
    <w:rsid w:val="0039060A"/>
    <w:rsid w:val="0039230F"/>
    <w:rsid w:val="0039422F"/>
    <w:rsid w:val="0039451D"/>
    <w:rsid w:val="00395499"/>
    <w:rsid w:val="003967FA"/>
    <w:rsid w:val="003971C2"/>
    <w:rsid w:val="003A12D0"/>
    <w:rsid w:val="003B76AE"/>
    <w:rsid w:val="003C033E"/>
    <w:rsid w:val="003C2AB2"/>
    <w:rsid w:val="003C2F1E"/>
    <w:rsid w:val="003C4FAA"/>
    <w:rsid w:val="003C793C"/>
    <w:rsid w:val="003D2DFE"/>
    <w:rsid w:val="003D4AEC"/>
    <w:rsid w:val="003E3CC0"/>
    <w:rsid w:val="003E5BF8"/>
    <w:rsid w:val="003E6791"/>
    <w:rsid w:val="003F0A8E"/>
    <w:rsid w:val="003F797D"/>
    <w:rsid w:val="003F7E48"/>
    <w:rsid w:val="0040105D"/>
    <w:rsid w:val="00403A61"/>
    <w:rsid w:val="004057C9"/>
    <w:rsid w:val="004063DE"/>
    <w:rsid w:val="0040752B"/>
    <w:rsid w:val="00407D71"/>
    <w:rsid w:val="00412554"/>
    <w:rsid w:val="00412C6E"/>
    <w:rsid w:val="004169AF"/>
    <w:rsid w:val="004170EB"/>
    <w:rsid w:val="00417F7B"/>
    <w:rsid w:val="004228D8"/>
    <w:rsid w:val="00427B64"/>
    <w:rsid w:val="00434EB8"/>
    <w:rsid w:val="00435CC0"/>
    <w:rsid w:val="00436227"/>
    <w:rsid w:val="00440A20"/>
    <w:rsid w:val="00447E4B"/>
    <w:rsid w:val="00450D96"/>
    <w:rsid w:val="0045420B"/>
    <w:rsid w:val="004556DA"/>
    <w:rsid w:val="004656CE"/>
    <w:rsid w:val="00470BCE"/>
    <w:rsid w:val="00471750"/>
    <w:rsid w:val="00471FA9"/>
    <w:rsid w:val="00472E96"/>
    <w:rsid w:val="0047441F"/>
    <w:rsid w:val="00483EEB"/>
    <w:rsid w:val="00487C20"/>
    <w:rsid w:val="00493215"/>
    <w:rsid w:val="004933CA"/>
    <w:rsid w:val="00495B45"/>
    <w:rsid w:val="00496BC3"/>
    <w:rsid w:val="004A1346"/>
    <w:rsid w:val="004B0D13"/>
    <w:rsid w:val="004B0FAB"/>
    <w:rsid w:val="004B577D"/>
    <w:rsid w:val="004B5DE1"/>
    <w:rsid w:val="004B5FB0"/>
    <w:rsid w:val="004C16B8"/>
    <w:rsid w:val="004C415A"/>
    <w:rsid w:val="004C5C9F"/>
    <w:rsid w:val="004C7C21"/>
    <w:rsid w:val="004D6A56"/>
    <w:rsid w:val="004E3175"/>
    <w:rsid w:val="004F353C"/>
    <w:rsid w:val="004F360F"/>
    <w:rsid w:val="004F53CD"/>
    <w:rsid w:val="005011B5"/>
    <w:rsid w:val="00505682"/>
    <w:rsid w:val="00505F05"/>
    <w:rsid w:val="00510E20"/>
    <w:rsid w:val="005123BD"/>
    <w:rsid w:val="00516F3F"/>
    <w:rsid w:val="005209FC"/>
    <w:rsid w:val="00520A22"/>
    <w:rsid w:val="00520C20"/>
    <w:rsid w:val="00521F33"/>
    <w:rsid w:val="005229A1"/>
    <w:rsid w:val="00524126"/>
    <w:rsid w:val="00536494"/>
    <w:rsid w:val="00537D49"/>
    <w:rsid w:val="0054091F"/>
    <w:rsid w:val="0054536D"/>
    <w:rsid w:val="00551465"/>
    <w:rsid w:val="00551D19"/>
    <w:rsid w:val="005561E6"/>
    <w:rsid w:val="00560E73"/>
    <w:rsid w:val="005629D6"/>
    <w:rsid w:val="00567359"/>
    <w:rsid w:val="0057013B"/>
    <w:rsid w:val="00571810"/>
    <w:rsid w:val="00573D50"/>
    <w:rsid w:val="005767A5"/>
    <w:rsid w:val="00576AB9"/>
    <w:rsid w:val="00580EB3"/>
    <w:rsid w:val="005822B6"/>
    <w:rsid w:val="00584F16"/>
    <w:rsid w:val="00587C1B"/>
    <w:rsid w:val="00590806"/>
    <w:rsid w:val="00591600"/>
    <w:rsid w:val="005B0A9F"/>
    <w:rsid w:val="005B1DB4"/>
    <w:rsid w:val="005B33E7"/>
    <w:rsid w:val="005B5AB9"/>
    <w:rsid w:val="005B6810"/>
    <w:rsid w:val="005C0BC8"/>
    <w:rsid w:val="005C1891"/>
    <w:rsid w:val="005C2042"/>
    <w:rsid w:val="005C5346"/>
    <w:rsid w:val="005C5AD2"/>
    <w:rsid w:val="005D1B38"/>
    <w:rsid w:val="005D2431"/>
    <w:rsid w:val="005D31AF"/>
    <w:rsid w:val="005D463E"/>
    <w:rsid w:val="005E130D"/>
    <w:rsid w:val="005E316D"/>
    <w:rsid w:val="005E3E93"/>
    <w:rsid w:val="005E4056"/>
    <w:rsid w:val="005E6F98"/>
    <w:rsid w:val="005F1788"/>
    <w:rsid w:val="005F1D17"/>
    <w:rsid w:val="005F2921"/>
    <w:rsid w:val="005F6BCB"/>
    <w:rsid w:val="005F72D0"/>
    <w:rsid w:val="00600209"/>
    <w:rsid w:val="00603675"/>
    <w:rsid w:val="006069B4"/>
    <w:rsid w:val="006075A7"/>
    <w:rsid w:val="00607D8D"/>
    <w:rsid w:val="00610630"/>
    <w:rsid w:val="00616D74"/>
    <w:rsid w:val="006210D4"/>
    <w:rsid w:val="00625B2C"/>
    <w:rsid w:val="00627171"/>
    <w:rsid w:val="0063019F"/>
    <w:rsid w:val="006308AF"/>
    <w:rsid w:val="00633511"/>
    <w:rsid w:val="00636C94"/>
    <w:rsid w:val="006375A9"/>
    <w:rsid w:val="006378D9"/>
    <w:rsid w:val="00637FFC"/>
    <w:rsid w:val="006417C6"/>
    <w:rsid w:val="00645F5B"/>
    <w:rsid w:val="006475D5"/>
    <w:rsid w:val="00647C95"/>
    <w:rsid w:val="00652ABD"/>
    <w:rsid w:val="00652D41"/>
    <w:rsid w:val="00656675"/>
    <w:rsid w:val="00660228"/>
    <w:rsid w:val="00660D97"/>
    <w:rsid w:val="00661C9C"/>
    <w:rsid w:val="00661EAE"/>
    <w:rsid w:val="0066445C"/>
    <w:rsid w:val="00666AC5"/>
    <w:rsid w:val="00670D0B"/>
    <w:rsid w:val="00671024"/>
    <w:rsid w:val="00673CC4"/>
    <w:rsid w:val="00673F17"/>
    <w:rsid w:val="00674978"/>
    <w:rsid w:val="00676143"/>
    <w:rsid w:val="006800E6"/>
    <w:rsid w:val="00681E98"/>
    <w:rsid w:val="006836BE"/>
    <w:rsid w:val="00683C37"/>
    <w:rsid w:val="00684DE5"/>
    <w:rsid w:val="00685CA3"/>
    <w:rsid w:val="0068625A"/>
    <w:rsid w:val="00687926"/>
    <w:rsid w:val="006939BF"/>
    <w:rsid w:val="00693BF2"/>
    <w:rsid w:val="006A1930"/>
    <w:rsid w:val="006A3928"/>
    <w:rsid w:val="006A50E5"/>
    <w:rsid w:val="006B0D10"/>
    <w:rsid w:val="006B13A2"/>
    <w:rsid w:val="006B1AC0"/>
    <w:rsid w:val="006B1FF4"/>
    <w:rsid w:val="006B4BC4"/>
    <w:rsid w:val="006B6D8D"/>
    <w:rsid w:val="006C3750"/>
    <w:rsid w:val="006C382A"/>
    <w:rsid w:val="006C49F8"/>
    <w:rsid w:val="006C744E"/>
    <w:rsid w:val="006C7D9D"/>
    <w:rsid w:val="006D54BA"/>
    <w:rsid w:val="006D6827"/>
    <w:rsid w:val="006D68B8"/>
    <w:rsid w:val="006D7C7A"/>
    <w:rsid w:val="006E29EC"/>
    <w:rsid w:val="006E631D"/>
    <w:rsid w:val="006E6C29"/>
    <w:rsid w:val="006E6DD5"/>
    <w:rsid w:val="006F4000"/>
    <w:rsid w:val="006F4395"/>
    <w:rsid w:val="006F4A21"/>
    <w:rsid w:val="006F4FE1"/>
    <w:rsid w:val="00701CB7"/>
    <w:rsid w:val="00702C12"/>
    <w:rsid w:val="00702DAD"/>
    <w:rsid w:val="007038F7"/>
    <w:rsid w:val="00703F57"/>
    <w:rsid w:val="00705A81"/>
    <w:rsid w:val="0070628E"/>
    <w:rsid w:val="00706DDE"/>
    <w:rsid w:val="00707351"/>
    <w:rsid w:val="00713DC2"/>
    <w:rsid w:val="00715ADD"/>
    <w:rsid w:val="007206D9"/>
    <w:rsid w:val="00720DFE"/>
    <w:rsid w:val="007242EC"/>
    <w:rsid w:val="00731601"/>
    <w:rsid w:val="007414EE"/>
    <w:rsid w:val="00741BEB"/>
    <w:rsid w:val="00741FFE"/>
    <w:rsid w:val="0074282D"/>
    <w:rsid w:val="00742BCA"/>
    <w:rsid w:val="00744418"/>
    <w:rsid w:val="0074528A"/>
    <w:rsid w:val="0075023B"/>
    <w:rsid w:val="007508A5"/>
    <w:rsid w:val="00751C50"/>
    <w:rsid w:val="007546F6"/>
    <w:rsid w:val="00754E73"/>
    <w:rsid w:val="007603FB"/>
    <w:rsid w:val="0076130C"/>
    <w:rsid w:val="00761E5B"/>
    <w:rsid w:val="00764054"/>
    <w:rsid w:val="00764B62"/>
    <w:rsid w:val="00776472"/>
    <w:rsid w:val="00782B77"/>
    <w:rsid w:val="0078470D"/>
    <w:rsid w:val="00784984"/>
    <w:rsid w:val="0078613F"/>
    <w:rsid w:val="00786FB4"/>
    <w:rsid w:val="00793458"/>
    <w:rsid w:val="00794C61"/>
    <w:rsid w:val="007A3C19"/>
    <w:rsid w:val="007B0583"/>
    <w:rsid w:val="007B07F3"/>
    <w:rsid w:val="007B65F8"/>
    <w:rsid w:val="007B67F8"/>
    <w:rsid w:val="007C299E"/>
    <w:rsid w:val="007C29C8"/>
    <w:rsid w:val="007C700A"/>
    <w:rsid w:val="007D11DB"/>
    <w:rsid w:val="007D2911"/>
    <w:rsid w:val="007D6207"/>
    <w:rsid w:val="007E047D"/>
    <w:rsid w:val="007E2F18"/>
    <w:rsid w:val="007E4F4B"/>
    <w:rsid w:val="007E6D6D"/>
    <w:rsid w:val="007F04FD"/>
    <w:rsid w:val="007F427B"/>
    <w:rsid w:val="008022F7"/>
    <w:rsid w:val="008035FE"/>
    <w:rsid w:val="008052AB"/>
    <w:rsid w:val="0080783A"/>
    <w:rsid w:val="008129D1"/>
    <w:rsid w:val="008134A6"/>
    <w:rsid w:val="00814294"/>
    <w:rsid w:val="00814B1E"/>
    <w:rsid w:val="008217DA"/>
    <w:rsid w:val="008261A6"/>
    <w:rsid w:val="008267DE"/>
    <w:rsid w:val="00831329"/>
    <w:rsid w:val="00833F66"/>
    <w:rsid w:val="008345B4"/>
    <w:rsid w:val="00835FA5"/>
    <w:rsid w:val="0083651A"/>
    <w:rsid w:val="0084164D"/>
    <w:rsid w:val="008431E8"/>
    <w:rsid w:val="00850658"/>
    <w:rsid w:val="0085243B"/>
    <w:rsid w:val="008531C5"/>
    <w:rsid w:val="00853803"/>
    <w:rsid w:val="008641E6"/>
    <w:rsid w:val="008660BE"/>
    <w:rsid w:val="00866850"/>
    <w:rsid w:val="00866ADE"/>
    <w:rsid w:val="008751E9"/>
    <w:rsid w:val="00885E2B"/>
    <w:rsid w:val="0089005A"/>
    <w:rsid w:val="00890E13"/>
    <w:rsid w:val="00891B17"/>
    <w:rsid w:val="008A03F7"/>
    <w:rsid w:val="008A3E0F"/>
    <w:rsid w:val="008B0A76"/>
    <w:rsid w:val="008B5699"/>
    <w:rsid w:val="008B5957"/>
    <w:rsid w:val="008B62E6"/>
    <w:rsid w:val="008C4482"/>
    <w:rsid w:val="008C47D0"/>
    <w:rsid w:val="008C4806"/>
    <w:rsid w:val="008D1C63"/>
    <w:rsid w:val="008D3D89"/>
    <w:rsid w:val="008D3F05"/>
    <w:rsid w:val="008E192C"/>
    <w:rsid w:val="008E1CEC"/>
    <w:rsid w:val="008E260F"/>
    <w:rsid w:val="008E48FF"/>
    <w:rsid w:val="008E4FD5"/>
    <w:rsid w:val="008E5324"/>
    <w:rsid w:val="008F0F2D"/>
    <w:rsid w:val="008F1BD2"/>
    <w:rsid w:val="008F4A2E"/>
    <w:rsid w:val="008F7EC6"/>
    <w:rsid w:val="00901C40"/>
    <w:rsid w:val="00904890"/>
    <w:rsid w:val="00906B72"/>
    <w:rsid w:val="0091066B"/>
    <w:rsid w:val="00920192"/>
    <w:rsid w:val="00920E00"/>
    <w:rsid w:val="00922FEB"/>
    <w:rsid w:val="00924969"/>
    <w:rsid w:val="009300EE"/>
    <w:rsid w:val="00931AA1"/>
    <w:rsid w:val="00937BA5"/>
    <w:rsid w:val="00940B3F"/>
    <w:rsid w:val="00941C63"/>
    <w:rsid w:val="009422BA"/>
    <w:rsid w:val="00942A72"/>
    <w:rsid w:val="00943CC1"/>
    <w:rsid w:val="009470B9"/>
    <w:rsid w:val="0095242E"/>
    <w:rsid w:val="0095743C"/>
    <w:rsid w:val="00960266"/>
    <w:rsid w:val="00971EF4"/>
    <w:rsid w:val="009720B8"/>
    <w:rsid w:val="009735AE"/>
    <w:rsid w:val="009775D6"/>
    <w:rsid w:val="00980371"/>
    <w:rsid w:val="00980C88"/>
    <w:rsid w:val="00980E49"/>
    <w:rsid w:val="00981304"/>
    <w:rsid w:val="00982893"/>
    <w:rsid w:val="00982E5E"/>
    <w:rsid w:val="00993691"/>
    <w:rsid w:val="009A079A"/>
    <w:rsid w:val="009A107A"/>
    <w:rsid w:val="009A2EED"/>
    <w:rsid w:val="009A5ACD"/>
    <w:rsid w:val="009A7B82"/>
    <w:rsid w:val="009A7D4D"/>
    <w:rsid w:val="009B26EC"/>
    <w:rsid w:val="009B36AC"/>
    <w:rsid w:val="009B5743"/>
    <w:rsid w:val="009C09C0"/>
    <w:rsid w:val="009C1616"/>
    <w:rsid w:val="009C69EE"/>
    <w:rsid w:val="009C78F5"/>
    <w:rsid w:val="009C7F74"/>
    <w:rsid w:val="009D0B3B"/>
    <w:rsid w:val="009D14B2"/>
    <w:rsid w:val="009D3135"/>
    <w:rsid w:val="009D31FA"/>
    <w:rsid w:val="009D3F8C"/>
    <w:rsid w:val="009D4DF9"/>
    <w:rsid w:val="009E1976"/>
    <w:rsid w:val="009E6AEE"/>
    <w:rsid w:val="009F26F2"/>
    <w:rsid w:val="009F2D24"/>
    <w:rsid w:val="009F4071"/>
    <w:rsid w:val="009F4CEE"/>
    <w:rsid w:val="009F5A6C"/>
    <w:rsid w:val="009F6E2B"/>
    <w:rsid w:val="00A03D6F"/>
    <w:rsid w:val="00A040BC"/>
    <w:rsid w:val="00A048AA"/>
    <w:rsid w:val="00A05DF6"/>
    <w:rsid w:val="00A10B29"/>
    <w:rsid w:val="00A14D15"/>
    <w:rsid w:val="00A17EE9"/>
    <w:rsid w:val="00A20DAC"/>
    <w:rsid w:val="00A27161"/>
    <w:rsid w:val="00A314BB"/>
    <w:rsid w:val="00A32833"/>
    <w:rsid w:val="00A32BAD"/>
    <w:rsid w:val="00A3440B"/>
    <w:rsid w:val="00A34ACA"/>
    <w:rsid w:val="00A36ADB"/>
    <w:rsid w:val="00A376C5"/>
    <w:rsid w:val="00A57CEE"/>
    <w:rsid w:val="00A61ED4"/>
    <w:rsid w:val="00A632C7"/>
    <w:rsid w:val="00A65654"/>
    <w:rsid w:val="00A7071D"/>
    <w:rsid w:val="00A7338E"/>
    <w:rsid w:val="00A75EC9"/>
    <w:rsid w:val="00A80AA7"/>
    <w:rsid w:val="00A82400"/>
    <w:rsid w:val="00A8248A"/>
    <w:rsid w:val="00A83712"/>
    <w:rsid w:val="00A849AD"/>
    <w:rsid w:val="00A875CE"/>
    <w:rsid w:val="00A9353B"/>
    <w:rsid w:val="00AA5DA9"/>
    <w:rsid w:val="00AA7D85"/>
    <w:rsid w:val="00AB227E"/>
    <w:rsid w:val="00AB2856"/>
    <w:rsid w:val="00AB2F6B"/>
    <w:rsid w:val="00AC0224"/>
    <w:rsid w:val="00AC204B"/>
    <w:rsid w:val="00AC4A46"/>
    <w:rsid w:val="00AD0E04"/>
    <w:rsid w:val="00AD6D8A"/>
    <w:rsid w:val="00AE0D26"/>
    <w:rsid w:val="00AE0DA7"/>
    <w:rsid w:val="00AE2A38"/>
    <w:rsid w:val="00B00E95"/>
    <w:rsid w:val="00B05126"/>
    <w:rsid w:val="00B062C4"/>
    <w:rsid w:val="00B06BD9"/>
    <w:rsid w:val="00B13A39"/>
    <w:rsid w:val="00B1763D"/>
    <w:rsid w:val="00B25664"/>
    <w:rsid w:val="00B26D42"/>
    <w:rsid w:val="00B354EF"/>
    <w:rsid w:val="00B36872"/>
    <w:rsid w:val="00B41BC4"/>
    <w:rsid w:val="00B467C6"/>
    <w:rsid w:val="00B6017E"/>
    <w:rsid w:val="00B62DFF"/>
    <w:rsid w:val="00B64462"/>
    <w:rsid w:val="00B65312"/>
    <w:rsid w:val="00B66334"/>
    <w:rsid w:val="00B7086A"/>
    <w:rsid w:val="00B80846"/>
    <w:rsid w:val="00B8239D"/>
    <w:rsid w:val="00B940D9"/>
    <w:rsid w:val="00B9426C"/>
    <w:rsid w:val="00B960FF"/>
    <w:rsid w:val="00BA0712"/>
    <w:rsid w:val="00BA386E"/>
    <w:rsid w:val="00BA795E"/>
    <w:rsid w:val="00BB11EA"/>
    <w:rsid w:val="00BB2633"/>
    <w:rsid w:val="00BB53BF"/>
    <w:rsid w:val="00BC0666"/>
    <w:rsid w:val="00BC3F31"/>
    <w:rsid w:val="00BC6B7A"/>
    <w:rsid w:val="00BC7077"/>
    <w:rsid w:val="00BD6B3D"/>
    <w:rsid w:val="00BE1B28"/>
    <w:rsid w:val="00BE2589"/>
    <w:rsid w:val="00BE2B17"/>
    <w:rsid w:val="00BF167E"/>
    <w:rsid w:val="00BF5346"/>
    <w:rsid w:val="00BF6BE0"/>
    <w:rsid w:val="00C02B9F"/>
    <w:rsid w:val="00C16A14"/>
    <w:rsid w:val="00C20476"/>
    <w:rsid w:val="00C23E02"/>
    <w:rsid w:val="00C26A7F"/>
    <w:rsid w:val="00C27E7F"/>
    <w:rsid w:val="00C33DCD"/>
    <w:rsid w:val="00C3537D"/>
    <w:rsid w:val="00C372ED"/>
    <w:rsid w:val="00C411FA"/>
    <w:rsid w:val="00C532D5"/>
    <w:rsid w:val="00C571C6"/>
    <w:rsid w:val="00C574FF"/>
    <w:rsid w:val="00C611BE"/>
    <w:rsid w:val="00C62DFF"/>
    <w:rsid w:val="00C74518"/>
    <w:rsid w:val="00C755F0"/>
    <w:rsid w:val="00C81311"/>
    <w:rsid w:val="00C8390D"/>
    <w:rsid w:val="00C90CFF"/>
    <w:rsid w:val="00C93234"/>
    <w:rsid w:val="00C9480C"/>
    <w:rsid w:val="00CA6D38"/>
    <w:rsid w:val="00CB0394"/>
    <w:rsid w:val="00CB291D"/>
    <w:rsid w:val="00CB39CE"/>
    <w:rsid w:val="00CC1DB5"/>
    <w:rsid w:val="00CC1EE5"/>
    <w:rsid w:val="00CC4716"/>
    <w:rsid w:val="00CC75DD"/>
    <w:rsid w:val="00CD11D4"/>
    <w:rsid w:val="00CD3AD1"/>
    <w:rsid w:val="00CD4DA4"/>
    <w:rsid w:val="00CD6BC3"/>
    <w:rsid w:val="00CD7285"/>
    <w:rsid w:val="00CE1D0C"/>
    <w:rsid w:val="00CF53CE"/>
    <w:rsid w:val="00CF7606"/>
    <w:rsid w:val="00CF7FF2"/>
    <w:rsid w:val="00D02029"/>
    <w:rsid w:val="00D04BDA"/>
    <w:rsid w:val="00D053BC"/>
    <w:rsid w:val="00D05C2F"/>
    <w:rsid w:val="00D10C4C"/>
    <w:rsid w:val="00D11A5C"/>
    <w:rsid w:val="00D22D33"/>
    <w:rsid w:val="00D23FC6"/>
    <w:rsid w:val="00D24009"/>
    <w:rsid w:val="00D24A59"/>
    <w:rsid w:val="00D26CFD"/>
    <w:rsid w:val="00D273C0"/>
    <w:rsid w:val="00D27861"/>
    <w:rsid w:val="00D30A59"/>
    <w:rsid w:val="00D3227B"/>
    <w:rsid w:val="00D43C41"/>
    <w:rsid w:val="00D44718"/>
    <w:rsid w:val="00D45DC0"/>
    <w:rsid w:val="00D57FED"/>
    <w:rsid w:val="00D60F90"/>
    <w:rsid w:val="00D651A3"/>
    <w:rsid w:val="00D6545C"/>
    <w:rsid w:val="00D67B92"/>
    <w:rsid w:val="00D7050C"/>
    <w:rsid w:val="00D71136"/>
    <w:rsid w:val="00D76CF3"/>
    <w:rsid w:val="00D82B6B"/>
    <w:rsid w:val="00D8329C"/>
    <w:rsid w:val="00D854C5"/>
    <w:rsid w:val="00D90C6D"/>
    <w:rsid w:val="00D9293B"/>
    <w:rsid w:val="00D94A05"/>
    <w:rsid w:val="00D9538C"/>
    <w:rsid w:val="00D968A4"/>
    <w:rsid w:val="00DA1B23"/>
    <w:rsid w:val="00DA7D87"/>
    <w:rsid w:val="00DB1083"/>
    <w:rsid w:val="00DB22D2"/>
    <w:rsid w:val="00DB316A"/>
    <w:rsid w:val="00DB6F68"/>
    <w:rsid w:val="00DB7694"/>
    <w:rsid w:val="00DC362B"/>
    <w:rsid w:val="00DC6E1D"/>
    <w:rsid w:val="00DC7B6C"/>
    <w:rsid w:val="00DD01D4"/>
    <w:rsid w:val="00DD4EAD"/>
    <w:rsid w:val="00DD598D"/>
    <w:rsid w:val="00DD6D58"/>
    <w:rsid w:val="00DE0ABF"/>
    <w:rsid w:val="00DE3912"/>
    <w:rsid w:val="00DE3D40"/>
    <w:rsid w:val="00DE3E1C"/>
    <w:rsid w:val="00DF0551"/>
    <w:rsid w:val="00DF5FDB"/>
    <w:rsid w:val="00DF62C2"/>
    <w:rsid w:val="00E00D88"/>
    <w:rsid w:val="00E021B3"/>
    <w:rsid w:val="00E03FB6"/>
    <w:rsid w:val="00E03FCD"/>
    <w:rsid w:val="00E115DE"/>
    <w:rsid w:val="00E158CF"/>
    <w:rsid w:val="00E26A66"/>
    <w:rsid w:val="00E31FEA"/>
    <w:rsid w:val="00E35694"/>
    <w:rsid w:val="00E362CA"/>
    <w:rsid w:val="00E44818"/>
    <w:rsid w:val="00E4496B"/>
    <w:rsid w:val="00E45E50"/>
    <w:rsid w:val="00E47C8C"/>
    <w:rsid w:val="00E5048F"/>
    <w:rsid w:val="00E559D3"/>
    <w:rsid w:val="00E65BD2"/>
    <w:rsid w:val="00E65D50"/>
    <w:rsid w:val="00E665B3"/>
    <w:rsid w:val="00E674A1"/>
    <w:rsid w:val="00E70348"/>
    <w:rsid w:val="00E72BF4"/>
    <w:rsid w:val="00E73435"/>
    <w:rsid w:val="00E76440"/>
    <w:rsid w:val="00E82E8E"/>
    <w:rsid w:val="00E8303C"/>
    <w:rsid w:val="00E8497A"/>
    <w:rsid w:val="00EA01C6"/>
    <w:rsid w:val="00EA322C"/>
    <w:rsid w:val="00EA3E2B"/>
    <w:rsid w:val="00EA444D"/>
    <w:rsid w:val="00EA4454"/>
    <w:rsid w:val="00EA4C0A"/>
    <w:rsid w:val="00EA504C"/>
    <w:rsid w:val="00EB0556"/>
    <w:rsid w:val="00EB13E8"/>
    <w:rsid w:val="00EB275F"/>
    <w:rsid w:val="00EB637C"/>
    <w:rsid w:val="00EC0183"/>
    <w:rsid w:val="00EC0F97"/>
    <w:rsid w:val="00EC4C48"/>
    <w:rsid w:val="00EC57ED"/>
    <w:rsid w:val="00EC5F41"/>
    <w:rsid w:val="00EC6243"/>
    <w:rsid w:val="00ED79DD"/>
    <w:rsid w:val="00EE44A1"/>
    <w:rsid w:val="00EE5FCD"/>
    <w:rsid w:val="00EF21E3"/>
    <w:rsid w:val="00EF4945"/>
    <w:rsid w:val="00F01BE9"/>
    <w:rsid w:val="00F058AE"/>
    <w:rsid w:val="00F05ED5"/>
    <w:rsid w:val="00F10AB6"/>
    <w:rsid w:val="00F1129D"/>
    <w:rsid w:val="00F151B7"/>
    <w:rsid w:val="00F209B1"/>
    <w:rsid w:val="00F22F82"/>
    <w:rsid w:val="00F2312A"/>
    <w:rsid w:val="00F23517"/>
    <w:rsid w:val="00F23990"/>
    <w:rsid w:val="00F24953"/>
    <w:rsid w:val="00F30A51"/>
    <w:rsid w:val="00F32E46"/>
    <w:rsid w:val="00F336C9"/>
    <w:rsid w:val="00F34480"/>
    <w:rsid w:val="00F349A1"/>
    <w:rsid w:val="00F35926"/>
    <w:rsid w:val="00F35EEA"/>
    <w:rsid w:val="00F40706"/>
    <w:rsid w:val="00F40A0A"/>
    <w:rsid w:val="00F4304E"/>
    <w:rsid w:val="00F46EE7"/>
    <w:rsid w:val="00F53A5E"/>
    <w:rsid w:val="00F54AC4"/>
    <w:rsid w:val="00F5723E"/>
    <w:rsid w:val="00F64E44"/>
    <w:rsid w:val="00F70AC0"/>
    <w:rsid w:val="00F739E0"/>
    <w:rsid w:val="00F73F18"/>
    <w:rsid w:val="00F75481"/>
    <w:rsid w:val="00F7698C"/>
    <w:rsid w:val="00F802B9"/>
    <w:rsid w:val="00F81079"/>
    <w:rsid w:val="00F819D6"/>
    <w:rsid w:val="00F86135"/>
    <w:rsid w:val="00F864B3"/>
    <w:rsid w:val="00F87F8A"/>
    <w:rsid w:val="00F90D03"/>
    <w:rsid w:val="00F90FDB"/>
    <w:rsid w:val="00FA1074"/>
    <w:rsid w:val="00FB079F"/>
    <w:rsid w:val="00FB4DA4"/>
    <w:rsid w:val="00FB4DF0"/>
    <w:rsid w:val="00FB5C73"/>
    <w:rsid w:val="00FC09C3"/>
    <w:rsid w:val="00FC13F7"/>
    <w:rsid w:val="00FC3BAD"/>
    <w:rsid w:val="00FC6570"/>
    <w:rsid w:val="00FC6AE9"/>
    <w:rsid w:val="00FC7892"/>
    <w:rsid w:val="00FD4551"/>
    <w:rsid w:val="00FD523C"/>
    <w:rsid w:val="00FD6085"/>
    <w:rsid w:val="00FE0A19"/>
    <w:rsid w:val="00FE5D38"/>
    <w:rsid w:val="00FE5DEF"/>
    <w:rsid w:val="00FE5EDD"/>
    <w:rsid w:val="00FE6B33"/>
    <w:rsid w:val="00FF0A99"/>
    <w:rsid w:val="00FF0ADF"/>
    <w:rsid w:val="00FF2BBC"/>
    <w:rsid w:val="00FF2FFA"/>
    <w:rsid w:val="00FF4B42"/>
    <w:rsid w:val="00FF4F03"/>
    <w:rsid w:val="00FF692F"/>
    <w:rsid w:val="00FF7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085AA0A"/>
  <w15:docId w15:val="{A58A8238-2835-40AF-996E-85B3C1B1C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62D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2DF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B62DFF"/>
  </w:style>
  <w:style w:type="paragraph" w:styleId="Fuzeile">
    <w:name w:val="footer"/>
    <w:basedOn w:val="Standard"/>
    <w:link w:val="FuzeileZchn"/>
    <w:uiPriority w:val="99"/>
    <w:unhideWhenUsed/>
    <w:rsid w:val="00B62DF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B62DF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2D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2DFF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B62DFF"/>
    <w:pPr>
      <w:jc w:val="center"/>
    </w:pPr>
    <w:rPr>
      <w:sz w:val="16"/>
    </w:rPr>
  </w:style>
  <w:style w:type="character" w:customStyle="1" w:styleId="TextkrperZchn">
    <w:name w:val="Textkörper Zchn"/>
    <w:basedOn w:val="Absatz-Standardschriftart"/>
    <w:link w:val="Textkrper"/>
    <w:rsid w:val="00B62DFF"/>
    <w:rPr>
      <w:rFonts w:ascii="Times New Roman" w:eastAsia="Times New Roman" w:hAnsi="Times New Roman" w:cs="Times New Roman"/>
      <w:sz w:val="16"/>
      <w:szCs w:val="20"/>
      <w:lang w:eastAsia="de-DE"/>
    </w:rPr>
  </w:style>
  <w:style w:type="character" w:styleId="Hyperlink">
    <w:name w:val="Hyperlink"/>
    <w:basedOn w:val="Absatz-Standardschriftart"/>
    <w:rsid w:val="00B62DFF"/>
    <w:rPr>
      <w:color w:val="0000FF"/>
      <w:u w:val="single"/>
    </w:rPr>
  </w:style>
  <w:style w:type="paragraph" w:styleId="Listenabsatz">
    <w:name w:val="List Paragraph"/>
    <w:basedOn w:val="Standard"/>
    <w:rsid w:val="009F6E2B"/>
    <w:pPr>
      <w:ind w:left="720"/>
      <w:contextualSpacing/>
    </w:pPr>
  </w:style>
  <w:style w:type="paragraph" w:styleId="z-Formularende">
    <w:name w:val="HTML Bottom of Form"/>
    <w:basedOn w:val="Standard"/>
    <w:next w:val="Standard"/>
    <w:link w:val="z-FormularendeZchn"/>
    <w:hidden/>
    <w:semiHidden/>
    <w:unhideWhenUsed/>
    <w:rsid w:val="00DF5FD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semiHidden/>
    <w:rsid w:val="00DF5FDB"/>
    <w:rPr>
      <w:rFonts w:ascii="Arial" w:eastAsia="Times New Roman" w:hAnsi="Arial" w:cs="Arial"/>
      <w:vanish/>
      <w:sz w:val="16"/>
      <w:szCs w:val="16"/>
      <w:lang w:eastAsia="de-DE"/>
    </w:rPr>
  </w:style>
  <w:style w:type="paragraph" w:styleId="z-Formularbeginn">
    <w:name w:val="HTML Top of Form"/>
    <w:basedOn w:val="Standard"/>
    <w:next w:val="Standard"/>
    <w:link w:val="z-FormularbeginnZchn"/>
    <w:hidden/>
    <w:semiHidden/>
    <w:unhideWhenUsed/>
    <w:rsid w:val="00DF5FD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semiHidden/>
    <w:rsid w:val="00DF5FDB"/>
    <w:rPr>
      <w:rFonts w:ascii="Arial" w:eastAsia="Times New Roman" w:hAnsi="Arial" w:cs="Arial"/>
      <w:vanish/>
      <w:sz w:val="16"/>
      <w:szCs w:val="16"/>
      <w:lang w:eastAsia="de-DE"/>
    </w:rPr>
  </w:style>
  <w:style w:type="table" w:styleId="Tabellenraster">
    <w:name w:val="Table Grid"/>
    <w:basedOn w:val="NormaleTabelle"/>
    <w:rsid w:val="00DF5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0C6F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MKOTRE~1\LOKALE~1\Temp\notes51B434\Briefvorlage%20Dekan%20deuts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aj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52B"/>
    <w:rsid w:val="001A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rsid w:val="001A252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CF792-932E-49FE-908E-A21139A9F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 Dekan deutsch</Template>
  <TotalTime>0</TotalTime>
  <Pages>2</Pages>
  <Words>601</Words>
  <Characters>3790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Dekanat BWL</Company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Kotremba</dc:creator>
  <cp:lastModifiedBy>Philipp Mütsch</cp:lastModifiedBy>
  <cp:revision>50</cp:revision>
  <cp:lastPrinted>2015-03-26T10:02:00Z</cp:lastPrinted>
  <dcterms:created xsi:type="dcterms:W3CDTF">2015-03-26T10:04:00Z</dcterms:created>
  <dcterms:modified xsi:type="dcterms:W3CDTF">2018-11-28T13:38:00Z</dcterms:modified>
</cp:coreProperties>
</file>